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A93A1" w14:textId="77777777" w:rsidR="008E3211" w:rsidRPr="00E03485" w:rsidRDefault="00C40F20">
      <w:pPr>
        <w:pStyle w:val="Heading1"/>
        <w:pBdr>
          <w:bottom w:val="single" w:sz="4" w:space="1" w:color="auto"/>
        </w:pBdr>
        <w:jc w:val="right"/>
        <w:rPr>
          <w:rFonts w:ascii="Arial" w:hAnsi="Arial" w:cs="Arial"/>
          <w:sz w:val="31"/>
        </w:rPr>
      </w:pPr>
      <w:r>
        <w:rPr>
          <w:rFonts w:ascii="Arial" w:hAnsi="Arial" w:cs="Arial"/>
          <w:noProof/>
          <w:sz w:val="31"/>
          <w:lang w:val="en-US"/>
        </w:rPr>
        <w:object w:dxaOrig="1440" w:dyaOrig="1440" w14:anchorId="2C4E1C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pt;margin-top:-18pt;width:52.4pt;height:63pt;z-index:251657728;visibility:visible;mso-wrap-edited:f" wrapcoords="-1543 -1029 -1543 22371 23143 22371 23143 -1029 -1543 -1029" fillcolor="yellow" stroked="t" strokecolor="yellow" strokeweight="3pt">
            <v:fill opacity=".5"/>
            <v:imagedata r:id="rId6" o:title=""/>
            <w10:wrap type="tight"/>
          </v:shape>
          <o:OLEObject Type="Embed" ProgID="Word.Picture.8" ShapeID="_x0000_s1026" DrawAspect="Content" ObjectID="_1822734285" r:id="rId7"/>
        </w:object>
      </w:r>
      <w:r w:rsidR="008E3211" w:rsidRPr="00E03485">
        <w:rPr>
          <w:rFonts w:ascii="Arial" w:hAnsi="Arial" w:cs="Arial"/>
          <w:sz w:val="31"/>
        </w:rPr>
        <w:t>WHEATCROFT COMMUNITY PRIMARY SCHOOL</w:t>
      </w:r>
    </w:p>
    <w:p w14:paraId="047E4D07" w14:textId="6AE720CC" w:rsidR="008E3211" w:rsidRPr="00E03485" w:rsidRDefault="0000054E" w:rsidP="00E03485">
      <w:pPr>
        <w:pStyle w:val="Heading1"/>
        <w:pBdr>
          <w:bottom w:val="single" w:sz="4" w:space="1" w:color="auto"/>
        </w:pBdr>
        <w:jc w:val="center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              </w:t>
      </w:r>
      <w:r w:rsidR="00860498">
        <w:rPr>
          <w:rFonts w:ascii="Arial" w:hAnsi="Arial" w:cs="Arial"/>
          <w:b w:val="0"/>
          <w:bCs/>
          <w:sz w:val="20"/>
        </w:rPr>
        <w:t xml:space="preserve">   </w:t>
      </w:r>
      <w:r>
        <w:rPr>
          <w:rFonts w:ascii="Arial" w:hAnsi="Arial" w:cs="Arial"/>
          <w:b w:val="0"/>
          <w:bCs/>
          <w:sz w:val="20"/>
        </w:rPr>
        <w:t xml:space="preserve"> </w:t>
      </w:r>
      <w:r w:rsidR="008E3211" w:rsidRPr="00E03485">
        <w:rPr>
          <w:rFonts w:ascii="Arial" w:hAnsi="Arial" w:cs="Arial"/>
          <w:b w:val="0"/>
          <w:bCs/>
          <w:sz w:val="20"/>
        </w:rPr>
        <w:t xml:space="preserve">Headteacher: </w:t>
      </w:r>
      <w:r w:rsidR="00FE77E9">
        <w:rPr>
          <w:rFonts w:ascii="Arial" w:hAnsi="Arial" w:cs="Arial"/>
          <w:b w:val="0"/>
          <w:bCs/>
          <w:sz w:val="20"/>
        </w:rPr>
        <w:t xml:space="preserve">Mr. G. Dyer   -   Deputy Headteacher: </w:t>
      </w:r>
      <w:r w:rsidR="00F84168">
        <w:rPr>
          <w:rFonts w:ascii="Arial" w:hAnsi="Arial" w:cs="Arial"/>
          <w:b w:val="0"/>
          <w:bCs/>
          <w:sz w:val="20"/>
        </w:rPr>
        <w:t>Mrs A Kirby</w:t>
      </w:r>
    </w:p>
    <w:p w14:paraId="7C5DA83B" w14:textId="77777777" w:rsidR="008E3211" w:rsidRPr="00E03485" w:rsidRDefault="008E3211">
      <w:pPr>
        <w:pBdr>
          <w:bottom w:val="single" w:sz="4" w:space="1" w:color="auto"/>
        </w:pBdr>
        <w:rPr>
          <w:rFonts w:ascii="Arial" w:hAnsi="Arial" w:cs="Arial"/>
          <w:b/>
          <w:sz w:val="20"/>
        </w:rPr>
      </w:pPr>
    </w:p>
    <w:p w14:paraId="300BE375" w14:textId="77777777" w:rsidR="008E3211" w:rsidRPr="00E03485" w:rsidRDefault="008E3211">
      <w:pPr>
        <w:pBdr>
          <w:bottom w:val="single" w:sz="4" w:space="1" w:color="auto"/>
        </w:pBdr>
        <w:rPr>
          <w:rFonts w:ascii="Arial" w:hAnsi="Arial" w:cs="Arial"/>
          <w:b/>
          <w:sz w:val="20"/>
        </w:rPr>
      </w:pPr>
    </w:p>
    <w:p w14:paraId="624F940B" w14:textId="77777777" w:rsidR="004F06BB" w:rsidRDefault="004F06BB">
      <w:pPr>
        <w:pStyle w:val="Heading2"/>
        <w:pBdr>
          <w:bottom w:val="single" w:sz="4" w:space="1" w:color="auto"/>
        </w:pBdr>
        <w:jc w:val="left"/>
        <w:rPr>
          <w:rFonts w:ascii="Arial" w:hAnsi="Arial" w:cs="Arial"/>
          <w:b w:val="0"/>
          <w:bCs/>
          <w:sz w:val="20"/>
        </w:rPr>
      </w:pPr>
    </w:p>
    <w:p w14:paraId="74B96703" w14:textId="77777777" w:rsidR="004F06BB" w:rsidRDefault="004F06BB">
      <w:pPr>
        <w:pStyle w:val="Heading2"/>
        <w:pBdr>
          <w:bottom w:val="single" w:sz="4" w:space="1" w:color="auto"/>
        </w:pBdr>
        <w:jc w:val="left"/>
        <w:rPr>
          <w:rFonts w:ascii="Arial" w:hAnsi="Arial" w:cs="Arial"/>
          <w:b w:val="0"/>
          <w:bCs/>
          <w:sz w:val="20"/>
        </w:rPr>
      </w:pPr>
    </w:p>
    <w:p w14:paraId="5321DB71" w14:textId="21EF4F14" w:rsidR="008E3211" w:rsidRPr="00E03485" w:rsidRDefault="008E3211">
      <w:pPr>
        <w:pStyle w:val="Heading2"/>
        <w:pBdr>
          <w:bottom w:val="single" w:sz="4" w:space="1" w:color="auto"/>
        </w:pBdr>
        <w:jc w:val="left"/>
        <w:rPr>
          <w:rFonts w:ascii="Arial" w:hAnsi="Arial" w:cs="Arial"/>
          <w:b w:val="0"/>
          <w:bCs/>
          <w:sz w:val="20"/>
        </w:rPr>
      </w:pPr>
      <w:r w:rsidRPr="00E03485">
        <w:rPr>
          <w:rFonts w:ascii="Arial" w:hAnsi="Arial" w:cs="Arial"/>
          <w:b w:val="0"/>
          <w:bCs/>
          <w:sz w:val="20"/>
        </w:rPr>
        <w:t xml:space="preserve">Holbeck Hill                                                                          </w:t>
      </w:r>
    </w:p>
    <w:p w14:paraId="313D3BEF" w14:textId="64CF68DE" w:rsidR="00FB3511" w:rsidRPr="00FB3511" w:rsidRDefault="008E3211" w:rsidP="00FB3511">
      <w:pPr>
        <w:pStyle w:val="Heading2"/>
        <w:pBdr>
          <w:bottom w:val="single" w:sz="4" w:space="1" w:color="auto"/>
        </w:pBdr>
        <w:jc w:val="left"/>
        <w:rPr>
          <w:rFonts w:ascii="Arial" w:hAnsi="Arial" w:cs="Arial"/>
          <w:b w:val="0"/>
          <w:bCs/>
          <w:sz w:val="20"/>
        </w:rPr>
      </w:pPr>
      <w:r w:rsidRPr="00E03485">
        <w:rPr>
          <w:rFonts w:ascii="Arial" w:hAnsi="Arial" w:cs="Arial"/>
          <w:b w:val="0"/>
          <w:bCs/>
          <w:sz w:val="20"/>
        </w:rPr>
        <w:t>SCARBOROUGH</w:t>
      </w:r>
      <w:r w:rsidR="004F06BB">
        <w:rPr>
          <w:rFonts w:ascii="Arial" w:hAnsi="Arial" w:cs="Arial"/>
          <w:b w:val="0"/>
          <w:bCs/>
          <w:sz w:val="20"/>
        </w:rPr>
        <w:t xml:space="preserve">                                                                                                      T</w:t>
      </w:r>
      <w:r w:rsidRPr="00E03485">
        <w:rPr>
          <w:rFonts w:ascii="Arial" w:hAnsi="Arial" w:cs="Arial"/>
          <w:b w:val="0"/>
          <w:bCs/>
          <w:sz w:val="20"/>
        </w:rPr>
        <w:t>e</w:t>
      </w:r>
      <w:r w:rsidR="004F06BB">
        <w:rPr>
          <w:rFonts w:ascii="Arial" w:hAnsi="Arial" w:cs="Arial"/>
          <w:b w:val="0"/>
          <w:bCs/>
          <w:sz w:val="20"/>
        </w:rPr>
        <w:t>le</w:t>
      </w:r>
      <w:r w:rsidRPr="00E03485">
        <w:rPr>
          <w:rFonts w:ascii="Arial" w:hAnsi="Arial" w:cs="Arial"/>
          <w:b w:val="0"/>
          <w:bCs/>
          <w:sz w:val="20"/>
        </w:rPr>
        <w:t>phone: 01723 375704</w:t>
      </w:r>
    </w:p>
    <w:p w14:paraId="0939BFE9" w14:textId="020A0FCF" w:rsidR="008E3211" w:rsidRPr="00E03485" w:rsidRDefault="008E3211" w:rsidP="00C019A8">
      <w:pPr>
        <w:pStyle w:val="Heading2"/>
        <w:pBdr>
          <w:bottom w:val="single" w:sz="4" w:space="1" w:color="auto"/>
        </w:pBdr>
        <w:jc w:val="left"/>
        <w:rPr>
          <w:rFonts w:ascii="Arial" w:hAnsi="Arial" w:cs="Arial"/>
          <w:b w:val="0"/>
          <w:bCs/>
          <w:sz w:val="20"/>
        </w:rPr>
      </w:pPr>
      <w:r w:rsidRPr="00E03485">
        <w:rPr>
          <w:rFonts w:ascii="Arial" w:hAnsi="Arial" w:cs="Arial"/>
          <w:b w:val="0"/>
          <w:bCs/>
          <w:sz w:val="20"/>
        </w:rPr>
        <w:t xml:space="preserve">North Yorkshire  </w:t>
      </w:r>
      <w:r w:rsidR="00FB3511">
        <w:rPr>
          <w:rFonts w:ascii="Arial" w:hAnsi="Arial" w:cs="Arial"/>
          <w:b w:val="0"/>
          <w:bCs/>
          <w:sz w:val="20"/>
        </w:rPr>
        <w:t xml:space="preserve">       </w:t>
      </w:r>
      <w:r w:rsidRPr="00E03485">
        <w:rPr>
          <w:rFonts w:ascii="Arial" w:hAnsi="Arial" w:cs="Arial"/>
          <w:b w:val="0"/>
          <w:bCs/>
          <w:sz w:val="20"/>
        </w:rPr>
        <w:t xml:space="preserve">     </w:t>
      </w:r>
      <w:r w:rsidR="004F06BB">
        <w:rPr>
          <w:rFonts w:ascii="Arial" w:hAnsi="Arial" w:cs="Arial"/>
          <w:b w:val="0"/>
          <w:bCs/>
          <w:sz w:val="20"/>
        </w:rPr>
        <w:t xml:space="preserve"> </w:t>
      </w:r>
      <w:r w:rsidRPr="00E03485">
        <w:rPr>
          <w:rFonts w:ascii="Arial" w:hAnsi="Arial" w:cs="Arial"/>
          <w:b w:val="0"/>
          <w:bCs/>
          <w:sz w:val="20"/>
        </w:rPr>
        <w:t xml:space="preserve">                                                                    </w:t>
      </w:r>
      <w:r w:rsidR="00D77A25">
        <w:rPr>
          <w:rFonts w:ascii="Arial" w:hAnsi="Arial" w:cs="Arial"/>
          <w:b w:val="0"/>
          <w:bCs/>
          <w:sz w:val="20"/>
        </w:rPr>
        <w:t>e</w:t>
      </w:r>
      <w:r w:rsidR="00FB3511" w:rsidRPr="00FB3511">
        <w:rPr>
          <w:rFonts w:ascii="Arial" w:hAnsi="Arial" w:cs="Arial"/>
          <w:b w:val="0"/>
          <w:bCs/>
          <w:sz w:val="20"/>
        </w:rPr>
        <w:t>mail: admin@wheatcroft.n-yorks.sch.uk</w:t>
      </w:r>
    </w:p>
    <w:p w14:paraId="07840000" w14:textId="354AD4AC" w:rsidR="008E3211" w:rsidRPr="00E03485" w:rsidRDefault="008E3211" w:rsidP="00FB3511">
      <w:pPr>
        <w:pBdr>
          <w:bottom w:val="single" w:sz="4" w:space="1" w:color="auto"/>
        </w:pBdr>
        <w:rPr>
          <w:rFonts w:ascii="Arial" w:hAnsi="Arial" w:cs="Arial"/>
          <w:bCs/>
          <w:sz w:val="20"/>
        </w:rPr>
      </w:pPr>
      <w:r w:rsidRPr="00E03485">
        <w:rPr>
          <w:rFonts w:ascii="Arial" w:hAnsi="Arial" w:cs="Arial"/>
          <w:bCs/>
          <w:sz w:val="20"/>
        </w:rPr>
        <w:t xml:space="preserve">YO11 3BW              </w:t>
      </w:r>
      <w:r w:rsidR="004F06BB">
        <w:rPr>
          <w:rFonts w:ascii="Arial" w:hAnsi="Arial" w:cs="Arial"/>
          <w:bCs/>
          <w:sz w:val="20"/>
        </w:rPr>
        <w:t xml:space="preserve"> </w:t>
      </w:r>
      <w:r w:rsidRPr="00E03485">
        <w:rPr>
          <w:rFonts w:ascii="Arial" w:hAnsi="Arial" w:cs="Arial"/>
          <w:bCs/>
          <w:sz w:val="20"/>
        </w:rPr>
        <w:t xml:space="preserve">                                                                    </w:t>
      </w:r>
      <w:r w:rsidR="00FB3511">
        <w:rPr>
          <w:rFonts w:ascii="Arial" w:hAnsi="Arial" w:cs="Arial"/>
          <w:bCs/>
          <w:sz w:val="20"/>
        </w:rPr>
        <w:t>School Website: www.wheatcroftprimary.com</w:t>
      </w:r>
      <w:r w:rsidRPr="00E03485">
        <w:rPr>
          <w:rFonts w:ascii="Arial" w:hAnsi="Arial" w:cs="Arial"/>
          <w:bCs/>
          <w:sz w:val="20"/>
        </w:rPr>
        <w:t xml:space="preserve">      </w:t>
      </w:r>
    </w:p>
    <w:p w14:paraId="18035F90" w14:textId="5693DB10" w:rsidR="000E3886" w:rsidRPr="006106CE" w:rsidRDefault="00F84168" w:rsidP="000E3886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October 202</w:t>
      </w:r>
      <w:r w:rsidR="000927CA">
        <w:rPr>
          <w:rFonts w:asciiTheme="minorHAnsi" w:hAnsiTheme="minorHAnsi" w:cstheme="minorHAnsi"/>
        </w:rPr>
        <w:t>5</w:t>
      </w:r>
    </w:p>
    <w:p w14:paraId="5475D50D" w14:textId="77777777" w:rsidR="000E3886" w:rsidRPr="00CE791C" w:rsidRDefault="000E3886" w:rsidP="000E3886">
      <w:pPr>
        <w:rPr>
          <w:rFonts w:asciiTheme="minorHAnsi" w:hAnsiTheme="minorHAnsi" w:cstheme="minorHAnsi"/>
          <w:sz w:val="14"/>
        </w:rPr>
      </w:pPr>
    </w:p>
    <w:p w14:paraId="477B4756" w14:textId="0170F2D3" w:rsidR="000E3886" w:rsidRPr="006106CE" w:rsidRDefault="000E3886" w:rsidP="00234F36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>Dear Parents</w:t>
      </w:r>
      <w:r w:rsidR="00C47847" w:rsidRPr="006106CE">
        <w:rPr>
          <w:rFonts w:asciiTheme="minorHAnsi" w:hAnsiTheme="minorHAnsi" w:cstheme="minorHAnsi"/>
        </w:rPr>
        <w:t>,</w:t>
      </w:r>
    </w:p>
    <w:p w14:paraId="5F6C927F" w14:textId="77777777" w:rsidR="000E3886" w:rsidRPr="00CE791C" w:rsidRDefault="000E3886" w:rsidP="00234F36">
      <w:pPr>
        <w:jc w:val="both"/>
        <w:rPr>
          <w:rFonts w:asciiTheme="minorHAnsi" w:hAnsiTheme="minorHAnsi" w:cstheme="minorHAnsi"/>
          <w:sz w:val="18"/>
        </w:rPr>
      </w:pPr>
    </w:p>
    <w:p w14:paraId="7D4B46B7" w14:textId="405486C7" w:rsidR="00FF6C26" w:rsidRPr="006106CE" w:rsidRDefault="00FF6C26" w:rsidP="00234F36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>Following on from last night’s meeting arrangements are now in hand for Y</w:t>
      </w:r>
      <w:r w:rsidR="004252FC" w:rsidRPr="006106CE">
        <w:rPr>
          <w:rFonts w:asciiTheme="minorHAnsi" w:hAnsiTheme="minorHAnsi" w:cstheme="minorHAnsi"/>
        </w:rPr>
        <w:t>6</w:t>
      </w:r>
      <w:r w:rsidRPr="006106CE">
        <w:rPr>
          <w:rFonts w:asciiTheme="minorHAnsi" w:hAnsiTheme="minorHAnsi" w:cstheme="minorHAnsi"/>
        </w:rPr>
        <w:t xml:space="preserve"> to spend </w:t>
      </w:r>
      <w:r w:rsidR="004252FC" w:rsidRPr="006106CE">
        <w:rPr>
          <w:rFonts w:asciiTheme="minorHAnsi" w:hAnsiTheme="minorHAnsi" w:cstheme="minorHAnsi"/>
        </w:rPr>
        <w:t xml:space="preserve">two </w:t>
      </w:r>
      <w:r w:rsidR="00FC4646" w:rsidRPr="006106CE">
        <w:rPr>
          <w:rFonts w:asciiTheme="minorHAnsi" w:hAnsiTheme="minorHAnsi" w:cstheme="minorHAnsi"/>
        </w:rPr>
        <w:t>days (</w:t>
      </w:r>
      <w:r w:rsidR="004252FC" w:rsidRPr="006106CE">
        <w:rPr>
          <w:rFonts w:asciiTheme="minorHAnsi" w:hAnsiTheme="minorHAnsi" w:cstheme="minorHAnsi"/>
        </w:rPr>
        <w:t xml:space="preserve">Wednesday </w:t>
      </w:r>
      <w:r w:rsidR="002C69FA">
        <w:rPr>
          <w:rFonts w:asciiTheme="minorHAnsi" w:hAnsiTheme="minorHAnsi" w:cstheme="minorHAnsi"/>
        </w:rPr>
        <w:t>1</w:t>
      </w:r>
      <w:r w:rsidR="000927CA">
        <w:rPr>
          <w:rFonts w:asciiTheme="minorHAnsi" w:hAnsiTheme="minorHAnsi" w:cstheme="minorHAnsi"/>
        </w:rPr>
        <w:t>1</w:t>
      </w:r>
      <w:r w:rsidR="002C69FA" w:rsidRPr="002C69FA">
        <w:rPr>
          <w:rFonts w:asciiTheme="minorHAnsi" w:hAnsiTheme="minorHAnsi" w:cstheme="minorHAnsi"/>
          <w:vertAlign w:val="superscript"/>
        </w:rPr>
        <w:t>th</w:t>
      </w:r>
      <w:r w:rsidR="002C69FA">
        <w:rPr>
          <w:rFonts w:asciiTheme="minorHAnsi" w:hAnsiTheme="minorHAnsi" w:cstheme="minorHAnsi"/>
        </w:rPr>
        <w:t xml:space="preserve"> </w:t>
      </w:r>
      <w:r w:rsidR="004252FC" w:rsidRPr="006106CE">
        <w:rPr>
          <w:rFonts w:asciiTheme="minorHAnsi" w:hAnsiTheme="minorHAnsi" w:cstheme="minorHAnsi"/>
        </w:rPr>
        <w:t xml:space="preserve">– Thursday </w:t>
      </w:r>
      <w:r w:rsidR="002C69FA">
        <w:rPr>
          <w:rFonts w:asciiTheme="minorHAnsi" w:hAnsiTheme="minorHAnsi" w:cstheme="minorHAnsi"/>
        </w:rPr>
        <w:t>1</w:t>
      </w:r>
      <w:r w:rsidR="000927CA">
        <w:rPr>
          <w:rFonts w:asciiTheme="minorHAnsi" w:hAnsiTheme="minorHAnsi" w:cstheme="minorHAnsi"/>
        </w:rPr>
        <w:t>2</w:t>
      </w:r>
      <w:r w:rsidR="002C69FA" w:rsidRPr="002C69FA">
        <w:rPr>
          <w:rFonts w:asciiTheme="minorHAnsi" w:hAnsiTheme="minorHAnsi" w:cstheme="minorHAnsi"/>
          <w:vertAlign w:val="superscript"/>
        </w:rPr>
        <w:t>th</w:t>
      </w:r>
      <w:r w:rsidR="002C69FA">
        <w:rPr>
          <w:rFonts w:asciiTheme="minorHAnsi" w:hAnsiTheme="minorHAnsi" w:cstheme="minorHAnsi"/>
        </w:rPr>
        <w:t xml:space="preserve"> March 202</w:t>
      </w:r>
      <w:r w:rsidR="000927CA">
        <w:rPr>
          <w:rFonts w:asciiTheme="minorHAnsi" w:hAnsiTheme="minorHAnsi" w:cstheme="minorHAnsi"/>
        </w:rPr>
        <w:t>6</w:t>
      </w:r>
      <w:r w:rsidR="004252FC" w:rsidRPr="006106CE">
        <w:rPr>
          <w:rFonts w:asciiTheme="minorHAnsi" w:hAnsiTheme="minorHAnsi" w:cstheme="minorHAnsi"/>
        </w:rPr>
        <w:t>)</w:t>
      </w:r>
      <w:r w:rsidRPr="006106CE">
        <w:rPr>
          <w:rFonts w:asciiTheme="minorHAnsi" w:hAnsiTheme="minorHAnsi" w:cstheme="minorHAnsi"/>
        </w:rPr>
        <w:t xml:space="preserve"> </w:t>
      </w:r>
      <w:r w:rsidR="00FC4646">
        <w:rPr>
          <w:rFonts w:asciiTheme="minorHAnsi" w:hAnsiTheme="minorHAnsi" w:cstheme="minorHAnsi"/>
        </w:rPr>
        <w:t>in London.</w:t>
      </w:r>
    </w:p>
    <w:p w14:paraId="19A1AA4E" w14:textId="77777777" w:rsidR="00FF6C26" w:rsidRPr="006106CE" w:rsidRDefault="00FF6C26" w:rsidP="00234F36">
      <w:pPr>
        <w:jc w:val="both"/>
        <w:rPr>
          <w:rFonts w:asciiTheme="minorHAnsi" w:hAnsiTheme="minorHAnsi" w:cstheme="minorHAnsi"/>
        </w:rPr>
      </w:pPr>
    </w:p>
    <w:p w14:paraId="4592EBD5" w14:textId="05C3533E" w:rsidR="002F2165" w:rsidRDefault="000E3886" w:rsidP="00234F36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>Accommodation for children</w:t>
      </w:r>
      <w:r w:rsidR="00FC4646">
        <w:rPr>
          <w:rFonts w:asciiTheme="minorHAnsi" w:hAnsiTheme="minorHAnsi" w:cstheme="minorHAnsi"/>
        </w:rPr>
        <w:t xml:space="preserve"> will be at the </w:t>
      </w:r>
      <w:r w:rsidR="002C69FA">
        <w:rPr>
          <w:rFonts w:asciiTheme="minorHAnsi" w:hAnsiTheme="minorHAnsi" w:cstheme="minorHAnsi"/>
        </w:rPr>
        <w:t>YHA St Paul’s</w:t>
      </w:r>
      <w:r w:rsidR="004252FC" w:rsidRPr="006106CE">
        <w:rPr>
          <w:rFonts w:asciiTheme="minorHAnsi" w:hAnsiTheme="minorHAnsi" w:cstheme="minorHAnsi"/>
        </w:rPr>
        <w:t xml:space="preserve">. The accommodation has </w:t>
      </w:r>
      <w:r w:rsidR="002B7877" w:rsidRPr="006106CE">
        <w:rPr>
          <w:rFonts w:asciiTheme="minorHAnsi" w:hAnsiTheme="minorHAnsi" w:cstheme="minorHAnsi"/>
        </w:rPr>
        <w:t>its</w:t>
      </w:r>
      <w:r w:rsidR="004252FC" w:rsidRPr="006106CE">
        <w:rPr>
          <w:rFonts w:asciiTheme="minorHAnsi" w:hAnsiTheme="minorHAnsi" w:cstheme="minorHAnsi"/>
        </w:rPr>
        <w:t xml:space="preserve"> own dining facilities and common room areas. All meals, except for a packed lunch on Day 1, will be provided </w:t>
      </w:r>
      <w:r w:rsidRPr="006106CE">
        <w:rPr>
          <w:rFonts w:asciiTheme="minorHAnsi" w:hAnsiTheme="minorHAnsi" w:cstheme="minorHAnsi"/>
        </w:rPr>
        <w:t>and include</w:t>
      </w:r>
      <w:r w:rsidR="004252FC" w:rsidRPr="006106CE">
        <w:rPr>
          <w:rFonts w:asciiTheme="minorHAnsi" w:hAnsiTheme="minorHAnsi" w:cstheme="minorHAnsi"/>
        </w:rPr>
        <w:t>s</w:t>
      </w:r>
      <w:r w:rsidRPr="006106CE">
        <w:rPr>
          <w:rFonts w:asciiTheme="minorHAnsi" w:hAnsiTheme="minorHAnsi" w:cstheme="minorHAnsi"/>
        </w:rPr>
        <w:t xml:space="preserve"> a cooked </w:t>
      </w:r>
      <w:r w:rsidR="004252FC" w:rsidRPr="006106CE">
        <w:rPr>
          <w:rFonts w:asciiTheme="minorHAnsi" w:hAnsiTheme="minorHAnsi" w:cstheme="minorHAnsi"/>
        </w:rPr>
        <w:t xml:space="preserve">/ continental breakfast, packed lunch </w:t>
      </w:r>
      <w:r w:rsidR="00FC4646">
        <w:rPr>
          <w:rFonts w:asciiTheme="minorHAnsi" w:hAnsiTheme="minorHAnsi" w:cstheme="minorHAnsi"/>
        </w:rPr>
        <w:t xml:space="preserve">for Day 2 </w:t>
      </w:r>
      <w:r w:rsidR="004252FC" w:rsidRPr="006106CE">
        <w:rPr>
          <w:rFonts w:asciiTheme="minorHAnsi" w:hAnsiTheme="minorHAnsi" w:cstheme="minorHAnsi"/>
        </w:rPr>
        <w:t xml:space="preserve">and </w:t>
      </w:r>
      <w:r w:rsidRPr="006106CE">
        <w:rPr>
          <w:rFonts w:asciiTheme="minorHAnsi" w:hAnsiTheme="minorHAnsi" w:cstheme="minorHAnsi"/>
        </w:rPr>
        <w:t>evening meal</w:t>
      </w:r>
      <w:r w:rsidR="002B7877">
        <w:rPr>
          <w:rFonts w:asciiTheme="minorHAnsi" w:hAnsiTheme="minorHAnsi" w:cstheme="minorHAnsi"/>
        </w:rPr>
        <w:t>s on both days</w:t>
      </w:r>
      <w:r w:rsidR="004252FC" w:rsidRPr="006106CE">
        <w:rPr>
          <w:rFonts w:asciiTheme="minorHAnsi" w:hAnsiTheme="minorHAnsi" w:cstheme="minorHAnsi"/>
        </w:rPr>
        <w:t xml:space="preserve">. </w:t>
      </w:r>
    </w:p>
    <w:p w14:paraId="11872C83" w14:textId="77777777" w:rsidR="000927CA" w:rsidRDefault="000927CA" w:rsidP="00234F36">
      <w:pPr>
        <w:jc w:val="both"/>
        <w:rPr>
          <w:rFonts w:asciiTheme="minorHAnsi" w:hAnsiTheme="minorHAnsi" w:cstheme="minorHAnsi"/>
        </w:rPr>
      </w:pPr>
    </w:p>
    <w:p w14:paraId="2557675C" w14:textId="69C4759E" w:rsidR="000927CA" w:rsidRDefault="000927CA" w:rsidP="00234F3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cost of the trip is £223.10.  Pupil Premium families will receive a subsidy which will reduce the cost.  This will be communicated to them directly.</w:t>
      </w:r>
    </w:p>
    <w:p w14:paraId="47D1721F" w14:textId="77777777" w:rsidR="000927CA" w:rsidRDefault="000927CA" w:rsidP="00234F36">
      <w:pPr>
        <w:jc w:val="both"/>
        <w:rPr>
          <w:rFonts w:asciiTheme="minorHAnsi" w:hAnsiTheme="minorHAnsi" w:cstheme="minorHAnsi"/>
        </w:rPr>
      </w:pPr>
    </w:p>
    <w:p w14:paraId="1A0AF154" w14:textId="6F408955" w:rsidR="000927CA" w:rsidRPr="006106CE" w:rsidRDefault="000927CA" w:rsidP="00234F3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All children will be able to order a London Hoodie which is included as part of the above costs.</w:t>
      </w:r>
    </w:p>
    <w:p w14:paraId="4A0FB803" w14:textId="581327DA" w:rsidR="002F2165" w:rsidRPr="006106CE" w:rsidRDefault="002F2165" w:rsidP="00234F36">
      <w:pPr>
        <w:jc w:val="both"/>
        <w:rPr>
          <w:rFonts w:asciiTheme="minorHAnsi" w:hAnsiTheme="minorHAnsi" w:cstheme="minorHAnsi"/>
        </w:rPr>
      </w:pPr>
    </w:p>
    <w:p w14:paraId="6D5AD831" w14:textId="068BD871" w:rsidR="000E3886" w:rsidRPr="006106CE" w:rsidRDefault="000E3886" w:rsidP="00234F36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>Parent</w:t>
      </w:r>
      <w:r w:rsidR="000927CA">
        <w:rPr>
          <w:rFonts w:asciiTheme="minorHAnsi" w:hAnsiTheme="minorHAnsi" w:cstheme="minorHAnsi"/>
        </w:rPr>
        <w:t>P</w:t>
      </w:r>
      <w:r w:rsidRPr="006106CE">
        <w:rPr>
          <w:rFonts w:asciiTheme="minorHAnsi" w:hAnsiTheme="minorHAnsi" w:cstheme="minorHAnsi"/>
        </w:rPr>
        <w:t>ay</w:t>
      </w:r>
      <w:r w:rsidR="000927CA">
        <w:rPr>
          <w:rFonts w:asciiTheme="minorHAnsi" w:hAnsiTheme="minorHAnsi" w:cstheme="minorHAnsi"/>
        </w:rPr>
        <w:t xml:space="preserve"> has been set up so that payments can be made in instalments and families can see their reducing balance</w:t>
      </w:r>
      <w:r w:rsidR="005341D2">
        <w:rPr>
          <w:rFonts w:asciiTheme="minorHAnsi" w:hAnsiTheme="minorHAnsi" w:cstheme="minorHAnsi"/>
        </w:rPr>
        <w:t>. (</w:t>
      </w:r>
      <w:r w:rsidR="000927CA">
        <w:rPr>
          <w:rFonts w:asciiTheme="minorHAnsi" w:hAnsiTheme="minorHAnsi" w:cstheme="minorHAnsi"/>
        </w:rPr>
        <w:t>C</w:t>
      </w:r>
      <w:r w:rsidRPr="006106CE">
        <w:rPr>
          <w:rFonts w:asciiTheme="minorHAnsi" w:hAnsiTheme="minorHAnsi" w:cstheme="minorHAnsi"/>
        </w:rPr>
        <w:t xml:space="preserve">ash </w:t>
      </w:r>
      <w:r w:rsidR="000927CA">
        <w:rPr>
          <w:rFonts w:asciiTheme="minorHAnsi" w:hAnsiTheme="minorHAnsi" w:cstheme="minorHAnsi"/>
        </w:rPr>
        <w:t xml:space="preserve">payments in a named envelope will be </w:t>
      </w:r>
      <w:r w:rsidR="005341D2">
        <w:rPr>
          <w:rFonts w:asciiTheme="minorHAnsi" w:hAnsiTheme="minorHAnsi" w:cstheme="minorHAnsi"/>
        </w:rPr>
        <w:t>accepted</w:t>
      </w:r>
      <w:r w:rsidR="00C40F20">
        <w:rPr>
          <w:rFonts w:asciiTheme="minorHAnsi" w:hAnsiTheme="minorHAnsi" w:cstheme="minorHAnsi"/>
        </w:rPr>
        <w:t>.)</w:t>
      </w:r>
      <w:r w:rsidRPr="006106CE">
        <w:rPr>
          <w:rFonts w:asciiTheme="minorHAnsi" w:hAnsiTheme="minorHAnsi" w:cstheme="minorHAnsi"/>
        </w:rPr>
        <w:t xml:space="preserve"> A deposit of £20.00, payable by </w:t>
      </w:r>
      <w:r w:rsidR="005341D2">
        <w:rPr>
          <w:rFonts w:asciiTheme="minorHAnsi" w:hAnsiTheme="minorHAnsi" w:cstheme="minorHAnsi"/>
        </w:rPr>
        <w:t xml:space="preserve">Tuesday </w:t>
      </w:r>
      <w:r w:rsidR="00F84168">
        <w:rPr>
          <w:rFonts w:asciiTheme="minorHAnsi" w:hAnsiTheme="minorHAnsi" w:cstheme="minorHAnsi"/>
        </w:rPr>
        <w:t>2</w:t>
      </w:r>
      <w:r w:rsidR="00F84168" w:rsidRPr="00F84168">
        <w:rPr>
          <w:rFonts w:asciiTheme="minorHAnsi" w:hAnsiTheme="minorHAnsi" w:cstheme="minorHAnsi"/>
          <w:vertAlign w:val="superscript"/>
        </w:rPr>
        <w:t>nd</w:t>
      </w:r>
      <w:r w:rsidR="00F84168">
        <w:rPr>
          <w:rFonts w:asciiTheme="minorHAnsi" w:hAnsiTheme="minorHAnsi" w:cstheme="minorHAnsi"/>
        </w:rPr>
        <w:t xml:space="preserve"> </w:t>
      </w:r>
      <w:r w:rsidR="004252FC" w:rsidRPr="006106CE">
        <w:rPr>
          <w:rFonts w:asciiTheme="minorHAnsi" w:hAnsiTheme="minorHAnsi" w:cstheme="minorHAnsi"/>
        </w:rPr>
        <w:t>December</w:t>
      </w:r>
      <w:r w:rsidRPr="006106CE">
        <w:rPr>
          <w:rFonts w:asciiTheme="minorHAnsi" w:hAnsiTheme="minorHAnsi" w:cstheme="minorHAnsi"/>
        </w:rPr>
        <w:t xml:space="preserve">, is required.  </w:t>
      </w:r>
      <w:r w:rsidR="00CD26C3" w:rsidRPr="00F84168">
        <w:rPr>
          <w:rFonts w:asciiTheme="minorHAnsi" w:hAnsiTheme="minorHAnsi" w:cstheme="minorHAnsi"/>
          <w:b/>
        </w:rPr>
        <w:t xml:space="preserve">Please note, your child’s place on the visit is not confirmed until </w:t>
      </w:r>
      <w:r w:rsidR="00C47847" w:rsidRPr="00F84168">
        <w:rPr>
          <w:rFonts w:asciiTheme="minorHAnsi" w:hAnsiTheme="minorHAnsi" w:cstheme="minorHAnsi"/>
          <w:b/>
        </w:rPr>
        <w:t>we receive your deposit</w:t>
      </w:r>
      <w:r w:rsidR="00C47847" w:rsidRPr="006106CE">
        <w:rPr>
          <w:rFonts w:asciiTheme="minorHAnsi" w:hAnsiTheme="minorHAnsi" w:cstheme="minorHAnsi"/>
        </w:rPr>
        <w:t xml:space="preserve">. </w:t>
      </w:r>
      <w:r w:rsidR="004252FC" w:rsidRPr="006106CE">
        <w:rPr>
          <w:rFonts w:asciiTheme="minorHAnsi" w:hAnsiTheme="minorHAnsi" w:cstheme="minorHAnsi"/>
        </w:rPr>
        <w:t xml:space="preserve">Whilst we have </w:t>
      </w:r>
      <w:r w:rsidR="002C69FA">
        <w:rPr>
          <w:rFonts w:asciiTheme="minorHAnsi" w:hAnsiTheme="minorHAnsi" w:cstheme="minorHAnsi"/>
        </w:rPr>
        <w:t>provisionally reserved</w:t>
      </w:r>
      <w:r w:rsidR="004252FC" w:rsidRPr="006106CE">
        <w:rPr>
          <w:rFonts w:asciiTheme="minorHAnsi" w:hAnsiTheme="minorHAnsi" w:cstheme="minorHAnsi"/>
        </w:rPr>
        <w:t xml:space="preserve"> enough spaces and tickets for all Year 6 children, to ensure school does not end up incurring costs for pupils who do not wish to go on the visit</w:t>
      </w:r>
      <w:r w:rsidR="00C40F20">
        <w:rPr>
          <w:rFonts w:asciiTheme="minorHAnsi" w:hAnsiTheme="minorHAnsi" w:cstheme="minorHAnsi"/>
        </w:rPr>
        <w:t>,</w:t>
      </w:r>
      <w:r w:rsidR="004252FC" w:rsidRPr="006106CE">
        <w:rPr>
          <w:rFonts w:asciiTheme="minorHAnsi" w:hAnsiTheme="minorHAnsi" w:cstheme="minorHAnsi"/>
        </w:rPr>
        <w:t xml:space="preserve"> we must confirm numbers by </w:t>
      </w:r>
      <w:r w:rsidR="002C69FA">
        <w:rPr>
          <w:rFonts w:asciiTheme="minorHAnsi" w:hAnsiTheme="minorHAnsi" w:cstheme="minorHAnsi"/>
        </w:rPr>
        <w:t>1</w:t>
      </w:r>
      <w:r w:rsidR="005341D2">
        <w:rPr>
          <w:rFonts w:asciiTheme="minorHAnsi" w:hAnsiTheme="minorHAnsi" w:cstheme="minorHAnsi"/>
        </w:rPr>
        <w:t>0</w:t>
      </w:r>
      <w:r w:rsidR="002C69FA" w:rsidRPr="002C69FA">
        <w:rPr>
          <w:rFonts w:asciiTheme="minorHAnsi" w:hAnsiTheme="minorHAnsi" w:cstheme="minorHAnsi"/>
          <w:vertAlign w:val="superscript"/>
        </w:rPr>
        <w:t>th</w:t>
      </w:r>
      <w:r w:rsidR="002C69FA">
        <w:rPr>
          <w:rFonts w:asciiTheme="minorHAnsi" w:hAnsiTheme="minorHAnsi" w:cstheme="minorHAnsi"/>
        </w:rPr>
        <w:t xml:space="preserve"> </w:t>
      </w:r>
      <w:r w:rsidR="004252FC" w:rsidRPr="006106CE">
        <w:rPr>
          <w:rFonts w:asciiTheme="minorHAnsi" w:hAnsiTheme="minorHAnsi" w:cstheme="minorHAnsi"/>
        </w:rPr>
        <w:t xml:space="preserve">December. Therefore, any places not reserved with a deposit by this time will be cancelled. </w:t>
      </w:r>
      <w:r w:rsidRPr="006106CE">
        <w:rPr>
          <w:rFonts w:asciiTheme="minorHAnsi" w:hAnsiTheme="minorHAnsi" w:cstheme="minorHAnsi"/>
        </w:rPr>
        <w:t xml:space="preserve">The balance should be paid by </w:t>
      </w:r>
      <w:r w:rsidR="005341D2">
        <w:rPr>
          <w:rFonts w:asciiTheme="minorHAnsi" w:hAnsiTheme="minorHAnsi" w:cstheme="minorHAnsi"/>
        </w:rPr>
        <w:t>Wednesday 4th</w:t>
      </w:r>
      <w:r w:rsidR="00F84168">
        <w:rPr>
          <w:rFonts w:asciiTheme="minorHAnsi" w:hAnsiTheme="minorHAnsi" w:cstheme="minorHAnsi"/>
        </w:rPr>
        <w:t xml:space="preserve"> March 202</w:t>
      </w:r>
      <w:r w:rsidR="005341D2">
        <w:rPr>
          <w:rFonts w:asciiTheme="minorHAnsi" w:hAnsiTheme="minorHAnsi" w:cstheme="minorHAnsi"/>
        </w:rPr>
        <w:t>6</w:t>
      </w:r>
      <w:r w:rsidR="004252FC" w:rsidRPr="006106CE">
        <w:rPr>
          <w:rFonts w:asciiTheme="minorHAnsi" w:hAnsiTheme="minorHAnsi" w:cstheme="minorHAnsi"/>
        </w:rPr>
        <w:t>.</w:t>
      </w:r>
    </w:p>
    <w:p w14:paraId="4F5D8416" w14:textId="77777777" w:rsidR="006106CE" w:rsidRDefault="006106CE" w:rsidP="00234F36">
      <w:pPr>
        <w:jc w:val="both"/>
        <w:rPr>
          <w:rFonts w:asciiTheme="minorHAnsi" w:hAnsiTheme="minorHAnsi" w:cstheme="minorHAnsi"/>
        </w:rPr>
      </w:pPr>
    </w:p>
    <w:p w14:paraId="2B092117" w14:textId="1F58D83F" w:rsidR="006106CE" w:rsidRPr="006106CE" w:rsidRDefault="006106CE" w:rsidP="00234F36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>We would really like for all pupils to have the chance to att</w:t>
      </w:r>
      <w:r>
        <w:rPr>
          <w:rFonts w:asciiTheme="minorHAnsi" w:hAnsiTheme="minorHAnsi" w:cstheme="minorHAnsi"/>
        </w:rPr>
        <w:t xml:space="preserve">end the visit so if you </w:t>
      </w:r>
      <w:r w:rsidR="006E6C33">
        <w:rPr>
          <w:rFonts w:asciiTheme="minorHAnsi" w:hAnsiTheme="minorHAnsi" w:cstheme="minorHAnsi"/>
        </w:rPr>
        <w:t xml:space="preserve">need to discuss payment </w:t>
      </w:r>
      <w:r w:rsidR="005341D2">
        <w:rPr>
          <w:rFonts w:asciiTheme="minorHAnsi" w:hAnsiTheme="minorHAnsi" w:cstheme="minorHAnsi"/>
        </w:rPr>
        <w:t>information,</w:t>
      </w:r>
      <w:r w:rsidR="006E6C33">
        <w:rPr>
          <w:rFonts w:asciiTheme="minorHAnsi" w:hAnsiTheme="minorHAnsi" w:cstheme="minorHAnsi"/>
        </w:rPr>
        <w:t xml:space="preserve"> p</w:t>
      </w:r>
      <w:r w:rsidRPr="006106CE">
        <w:rPr>
          <w:rFonts w:asciiTheme="minorHAnsi" w:hAnsiTheme="minorHAnsi" w:cstheme="minorHAnsi"/>
        </w:rPr>
        <w:t xml:space="preserve">lease speak to </w:t>
      </w:r>
      <w:r w:rsidR="005341D2">
        <w:rPr>
          <w:rFonts w:asciiTheme="minorHAnsi" w:hAnsiTheme="minorHAnsi" w:cstheme="minorHAnsi"/>
        </w:rPr>
        <w:t>Mr. Levett or Mrs. Kirby.</w:t>
      </w:r>
    </w:p>
    <w:p w14:paraId="2A7A684C" w14:textId="77777777" w:rsidR="006106CE" w:rsidRPr="006106CE" w:rsidRDefault="006106CE" w:rsidP="000E3886">
      <w:pPr>
        <w:jc w:val="both"/>
        <w:rPr>
          <w:rFonts w:asciiTheme="minorHAnsi" w:hAnsiTheme="minorHAnsi" w:cstheme="minorHAnsi"/>
          <w:sz w:val="14"/>
        </w:rPr>
      </w:pPr>
    </w:p>
    <w:p w14:paraId="1E08375E" w14:textId="51A10CF1" w:rsidR="004252FC" w:rsidRPr="006106CE" w:rsidRDefault="004252FC" w:rsidP="000E3886">
      <w:pPr>
        <w:jc w:val="both"/>
        <w:rPr>
          <w:rFonts w:asciiTheme="minorHAnsi" w:hAnsiTheme="minorHAnsi" w:cstheme="minorHAnsi"/>
          <w:b/>
        </w:rPr>
      </w:pPr>
      <w:r w:rsidRPr="006106CE">
        <w:rPr>
          <w:rFonts w:asciiTheme="minorHAnsi" w:hAnsiTheme="minorHAnsi" w:cstheme="minorHAnsi"/>
          <w:b/>
        </w:rPr>
        <w:t>PTO……</w:t>
      </w:r>
    </w:p>
    <w:p w14:paraId="62354568" w14:textId="77777777" w:rsidR="000E3886" w:rsidRPr="00CE791C" w:rsidRDefault="000E3886" w:rsidP="000E3886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sz w:val="12"/>
        </w:rPr>
      </w:pPr>
    </w:p>
    <w:p w14:paraId="30B4A0D7" w14:textId="3A700B9F" w:rsidR="000E3886" w:rsidRPr="006106CE" w:rsidRDefault="004252FC" w:rsidP="000E3886">
      <w:pPr>
        <w:jc w:val="both"/>
        <w:rPr>
          <w:rFonts w:asciiTheme="minorHAnsi" w:hAnsiTheme="minorHAnsi" w:cstheme="minorHAnsi"/>
          <w:b/>
        </w:rPr>
      </w:pPr>
      <w:r w:rsidRPr="006106CE">
        <w:rPr>
          <w:rFonts w:asciiTheme="minorHAnsi" w:hAnsiTheme="minorHAnsi" w:cstheme="minorHAnsi"/>
          <w:b/>
        </w:rPr>
        <w:t xml:space="preserve">Y6 London Visit – </w:t>
      </w:r>
      <w:r w:rsidR="002C69FA">
        <w:rPr>
          <w:rFonts w:asciiTheme="minorHAnsi" w:hAnsiTheme="minorHAnsi" w:cstheme="minorHAnsi"/>
          <w:b/>
        </w:rPr>
        <w:t>1</w:t>
      </w:r>
      <w:r w:rsidR="005341D2">
        <w:rPr>
          <w:rFonts w:asciiTheme="minorHAnsi" w:hAnsiTheme="minorHAnsi" w:cstheme="minorHAnsi"/>
          <w:b/>
        </w:rPr>
        <w:t>1</w:t>
      </w:r>
      <w:r w:rsidR="00F84168" w:rsidRPr="00F84168">
        <w:rPr>
          <w:rFonts w:asciiTheme="minorHAnsi" w:hAnsiTheme="minorHAnsi" w:cstheme="minorHAnsi"/>
          <w:b/>
          <w:vertAlign w:val="superscript"/>
        </w:rPr>
        <w:t>th</w:t>
      </w:r>
      <w:r w:rsidR="00F84168">
        <w:rPr>
          <w:rFonts w:asciiTheme="minorHAnsi" w:hAnsiTheme="minorHAnsi" w:cstheme="minorHAnsi"/>
          <w:b/>
        </w:rPr>
        <w:t xml:space="preserve"> – 1</w:t>
      </w:r>
      <w:r w:rsidR="005341D2">
        <w:rPr>
          <w:rFonts w:asciiTheme="minorHAnsi" w:hAnsiTheme="minorHAnsi" w:cstheme="minorHAnsi"/>
          <w:b/>
        </w:rPr>
        <w:t>2</w:t>
      </w:r>
      <w:r w:rsidR="00F84168" w:rsidRPr="00F84168">
        <w:rPr>
          <w:rFonts w:asciiTheme="minorHAnsi" w:hAnsiTheme="minorHAnsi" w:cstheme="minorHAnsi"/>
          <w:b/>
          <w:vertAlign w:val="superscript"/>
        </w:rPr>
        <w:t>th</w:t>
      </w:r>
      <w:r w:rsidR="00F84168">
        <w:rPr>
          <w:rFonts w:asciiTheme="minorHAnsi" w:hAnsiTheme="minorHAnsi" w:cstheme="minorHAnsi"/>
          <w:b/>
        </w:rPr>
        <w:t xml:space="preserve"> March 2025</w:t>
      </w:r>
    </w:p>
    <w:p w14:paraId="1C8B2DD3" w14:textId="77777777" w:rsidR="000E3886" w:rsidRPr="006106CE" w:rsidRDefault="000E3886" w:rsidP="000E3886">
      <w:pPr>
        <w:jc w:val="both"/>
        <w:rPr>
          <w:rFonts w:asciiTheme="minorHAnsi" w:hAnsiTheme="minorHAnsi" w:cstheme="minorHAnsi"/>
        </w:rPr>
      </w:pPr>
    </w:p>
    <w:p w14:paraId="2269C9B3" w14:textId="77777777" w:rsidR="000E3886" w:rsidRPr="006106CE" w:rsidRDefault="000E3886" w:rsidP="000E3886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>Name of Child ____________________________________</w:t>
      </w:r>
    </w:p>
    <w:p w14:paraId="4F6BADE5" w14:textId="0624AEE3" w:rsidR="000E3886" w:rsidRPr="006106CE" w:rsidRDefault="000E3886" w:rsidP="000E3886">
      <w:pPr>
        <w:jc w:val="both"/>
        <w:rPr>
          <w:rFonts w:asciiTheme="minorHAnsi" w:hAnsiTheme="minorHAnsi" w:cstheme="minorHAnsi"/>
        </w:rPr>
      </w:pPr>
    </w:p>
    <w:p w14:paraId="70FB0A2C" w14:textId="4D6BB537" w:rsidR="000E3886" w:rsidRPr="006106CE" w:rsidRDefault="000E3886" w:rsidP="000E3886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>I wish</w:t>
      </w:r>
      <w:r w:rsidR="00CE791C">
        <w:rPr>
          <w:rFonts w:asciiTheme="minorHAnsi" w:hAnsiTheme="minorHAnsi" w:cstheme="minorHAnsi"/>
        </w:rPr>
        <w:t xml:space="preserve">  </w:t>
      </w:r>
      <w:r w:rsidRPr="006106CE">
        <w:rPr>
          <w:rFonts w:asciiTheme="minorHAnsi" w:hAnsiTheme="minorHAnsi" w:cstheme="minorHAnsi"/>
        </w:rPr>
        <w:t>/</w:t>
      </w:r>
      <w:r w:rsidR="00CE791C">
        <w:rPr>
          <w:rFonts w:asciiTheme="minorHAnsi" w:hAnsiTheme="minorHAnsi" w:cstheme="minorHAnsi"/>
        </w:rPr>
        <w:t xml:space="preserve">  </w:t>
      </w:r>
      <w:r w:rsidRPr="006106CE">
        <w:rPr>
          <w:rFonts w:asciiTheme="minorHAnsi" w:hAnsiTheme="minorHAnsi" w:cstheme="minorHAnsi"/>
        </w:rPr>
        <w:t>do not wish to reserve a place on the above trip</w:t>
      </w:r>
    </w:p>
    <w:p w14:paraId="69C22DF9" w14:textId="32DE9A6D" w:rsidR="000E3886" w:rsidRPr="006106CE" w:rsidRDefault="005341D2" w:rsidP="000E3886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CCA21A" wp14:editId="227CE5A3">
                <wp:simplePos x="0" y="0"/>
                <wp:positionH relativeFrom="column">
                  <wp:posOffset>5356860</wp:posOffset>
                </wp:positionH>
                <wp:positionV relativeFrom="paragraph">
                  <wp:posOffset>86361</wp:posOffset>
                </wp:positionV>
                <wp:extent cx="323850" cy="3429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67A5C5" w14:textId="77777777" w:rsidR="00C47847" w:rsidRDefault="00C478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CCA21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21.8pt;margin-top:6.8pt;width:25.5pt;height:2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" fillcolor="white [3201]" strokeweight=".5pt">
                <v:textbox>
                  <w:txbxContent>
                    <w:p w14:paraId="4F67A5C5" w14:textId="77777777" w:rsidR="00C47847" w:rsidRDefault="00C47847"/>
                  </w:txbxContent>
                </v:textbox>
              </v:shape>
            </w:pict>
          </mc:Fallback>
        </mc:AlternateContent>
      </w:r>
      <w:r w:rsidRPr="006106CE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EB9347" wp14:editId="3AA528BC">
                <wp:simplePos x="0" y="0"/>
                <wp:positionH relativeFrom="margin">
                  <wp:posOffset>2889885</wp:posOffset>
                </wp:positionH>
                <wp:positionV relativeFrom="paragraph">
                  <wp:posOffset>86360</wp:posOffset>
                </wp:positionV>
                <wp:extent cx="323850" cy="3429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EEE6B1" w14:textId="77777777" w:rsidR="00C47847" w:rsidRDefault="00C47847" w:rsidP="00C478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B9347" id="Text Box 5" o:spid="_x0000_s1027" type="#_x0000_t202" style="position:absolute;left:0;text-align:left;margin-left:227.55pt;margin-top:6.8pt;width:25.5pt;height:27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" fillcolor="white [3201]" strokeweight=".5pt">
                <v:textbox>
                  <w:txbxContent>
                    <w:p w14:paraId="7AEEE6B1" w14:textId="77777777" w:rsidR="00C47847" w:rsidRDefault="00C47847" w:rsidP="00C47847"/>
                  </w:txbxContent>
                </v:textbox>
                <w10:wrap anchorx="margin"/>
              </v:shape>
            </w:pict>
          </mc:Fallback>
        </mc:AlternateContent>
      </w:r>
    </w:p>
    <w:p w14:paraId="596A8A30" w14:textId="193C6CF2" w:rsidR="000E3886" w:rsidRPr="006106CE" w:rsidRDefault="00C47847" w:rsidP="000E3886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>I have paid my deposit of £20 on Parent</w:t>
      </w:r>
      <w:r w:rsidR="00234F36">
        <w:rPr>
          <w:rFonts w:asciiTheme="minorHAnsi" w:hAnsiTheme="minorHAnsi" w:cstheme="minorHAnsi"/>
        </w:rPr>
        <w:t>P</w:t>
      </w:r>
      <w:r w:rsidRPr="006106CE">
        <w:rPr>
          <w:rFonts w:asciiTheme="minorHAnsi" w:hAnsiTheme="minorHAnsi" w:cstheme="minorHAnsi"/>
        </w:rPr>
        <w:t xml:space="preserve">ay </w:t>
      </w:r>
      <w:r w:rsidR="005341D2">
        <w:rPr>
          <w:rFonts w:asciiTheme="minorHAnsi" w:hAnsiTheme="minorHAnsi" w:cstheme="minorHAnsi"/>
        </w:rPr>
        <w:tab/>
      </w:r>
      <w:r w:rsidR="005341D2">
        <w:rPr>
          <w:rFonts w:asciiTheme="minorHAnsi" w:hAnsiTheme="minorHAnsi" w:cstheme="minorHAnsi"/>
        </w:rPr>
        <w:tab/>
        <w:t xml:space="preserve">     </w:t>
      </w:r>
      <w:r w:rsidR="005341D2" w:rsidRPr="005341D2">
        <w:rPr>
          <w:rFonts w:asciiTheme="minorHAnsi" w:hAnsiTheme="minorHAnsi" w:cstheme="minorHAnsi"/>
        </w:rPr>
        <w:t>OR</w:t>
      </w:r>
      <w:r w:rsidR="005341D2">
        <w:rPr>
          <w:rFonts w:asciiTheme="minorHAnsi" w:hAnsiTheme="minorHAnsi" w:cstheme="minorHAnsi"/>
        </w:rPr>
        <w:tab/>
      </w:r>
      <w:r w:rsidR="005341D2" w:rsidRPr="006106CE">
        <w:rPr>
          <w:rFonts w:asciiTheme="minorHAnsi" w:hAnsiTheme="minorHAnsi" w:cstheme="minorHAnsi"/>
        </w:rPr>
        <w:t xml:space="preserve">I enclose a deposit of £20                 </w:t>
      </w:r>
      <w:r w:rsidR="005341D2">
        <w:rPr>
          <w:rFonts w:asciiTheme="minorHAnsi" w:hAnsiTheme="minorHAnsi" w:cstheme="minorHAnsi"/>
        </w:rPr>
        <w:t xml:space="preserve">           </w:t>
      </w:r>
    </w:p>
    <w:p w14:paraId="67444062" w14:textId="1A9590CB" w:rsidR="000E3886" w:rsidRPr="006106CE" w:rsidRDefault="000E3886" w:rsidP="000E3886">
      <w:pPr>
        <w:jc w:val="both"/>
        <w:rPr>
          <w:rFonts w:asciiTheme="minorHAnsi" w:hAnsiTheme="minorHAnsi" w:cstheme="minorHAnsi"/>
        </w:rPr>
      </w:pPr>
    </w:p>
    <w:p w14:paraId="4066CD7D" w14:textId="4E320CE7" w:rsidR="000E3886" w:rsidRPr="006106CE" w:rsidRDefault="000E3886" w:rsidP="000E3886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>Signed _____________________________________</w:t>
      </w:r>
    </w:p>
    <w:p w14:paraId="7125C8BD" w14:textId="77777777" w:rsidR="00C47847" w:rsidRPr="006106CE" w:rsidRDefault="00C47847" w:rsidP="000E3886">
      <w:pPr>
        <w:jc w:val="both"/>
        <w:rPr>
          <w:rFonts w:asciiTheme="minorHAnsi" w:hAnsiTheme="minorHAnsi" w:cstheme="minorHAnsi"/>
          <w:sz w:val="10"/>
        </w:rPr>
      </w:pPr>
    </w:p>
    <w:p w14:paraId="3622D9CD" w14:textId="77777777" w:rsidR="005341D2" w:rsidRDefault="005341D2" w:rsidP="00F84168">
      <w:pPr>
        <w:jc w:val="both"/>
        <w:rPr>
          <w:rFonts w:asciiTheme="minorHAnsi" w:hAnsiTheme="minorHAnsi" w:cstheme="minorHAnsi"/>
          <w:b/>
          <w:szCs w:val="22"/>
        </w:rPr>
      </w:pPr>
    </w:p>
    <w:p w14:paraId="17813C49" w14:textId="5A833491" w:rsidR="00F84168" w:rsidRDefault="00F84168" w:rsidP="00F84168">
      <w:pPr>
        <w:jc w:val="both"/>
      </w:pPr>
      <w:r w:rsidRPr="00685DFF">
        <w:rPr>
          <w:rFonts w:asciiTheme="minorHAnsi" w:hAnsiTheme="minorHAnsi" w:cstheme="minorHAnsi"/>
          <w:b/>
          <w:szCs w:val="22"/>
        </w:rPr>
        <w:t xml:space="preserve">Please return this slip to school by </w:t>
      </w:r>
      <w:r w:rsidR="006D1AB0">
        <w:rPr>
          <w:rFonts w:asciiTheme="minorHAnsi" w:hAnsiTheme="minorHAnsi" w:cstheme="minorHAnsi"/>
          <w:b/>
          <w:szCs w:val="22"/>
        </w:rPr>
        <w:t>Monday 2</w:t>
      </w:r>
      <w:r w:rsidR="006D1AB0" w:rsidRPr="006D1AB0">
        <w:rPr>
          <w:rFonts w:asciiTheme="minorHAnsi" w:hAnsiTheme="minorHAnsi" w:cstheme="minorHAnsi"/>
          <w:b/>
          <w:szCs w:val="22"/>
          <w:vertAlign w:val="superscript"/>
        </w:rPr>
        <w:t>nd</w:t>
      </w:r>
      <w:r w:rsidR="006D1AB0">
        <w:rPr>
          <w:rFonts w:asciiTheme="minorHAnsi" w:hAnsiTheme="minorHAnsi" w:cstheme="minorHAnsi"/>
          <w:b/>
          <w:szCs w:val="22"/>
        </w:rPr>
        <w:t xml:space="preserve"> December</w:t>
      </w:r>
      <w:r w:rsidRPr="00685DFF">
        <w:rPr>
          <w:rFonts w:asciiTheme="minorHAnsi" w:hAnsiTheme="minorHAnsi" w:cstheme="minorHAnsi"/>
          <w:b/>
          <w:szCs w:val="22"/>
        </w:rPr>
        <w:t xml:space="preserve">.  Payment </w:t>
      </w:r>
      <w:r>
        <w:rPr>
          <w:rFonts w:asciiTheme="minorHAnsi" w:hAnsiTheme="minorHAnsi" w:cstheme="minorHAnsi"/>
          <w:b/>
          <w:szCs w:val="22"/>
        </w:rPr>
        <w:t>of the deposit must be received to</w:t>
      </w:r>
      <w:r w:rsidRPr="00685DFF">
        <w:rPr>
          <w:rFonts w:asciiTheme="minorHAnsi" w:hAnsiTheme="minorHAnsi" w:cstheme="minorHAnsi"/>
          <w:b/>
          <w:szCs w:val="22"/>
        </w:rPr>
        <w:t xml:space="preserve"> confirm your child’s place.</w:t>
      </w:r>
    </w:p>
    <w:p w14:paraId="3944E5AC" w14:textId="77777777" w:rsidR="006106CE" w:rsidRDefault="006106CE" w:rsidP="004252FC">
      <w:pPr>
        <w:jc w:val="both"/>
        <w:rPr>
          <w:rFonts w:asciiTheme="minorHAnsi" w:hAnsiTheme="minorHAnsi" w:cstheme="minorHAnsi"/>
        </w:rPr>
      </w:pPr>
    </w:p>
    <w:p w14:paraId="36E830EC" w14:textId="77777777" w:rsidR="005341D2" w:rsidRDefault="005341D2" w:rsidP="004252FC">
      <w:pPr>
        <w:jc w:val="both"/>
        <w:rPr>
          <w:rFonts w:asciiTheme="minorHAnsi" w:hAnsiTheme="minorHAnsi" w:cstheme="minorHAnsi"/>
        </w:rPr>
      </w:pPr>
    </w:p>
    <w:p w14:paraId="787DC761" w14:textId="77777777" w:rsidR="005341D2" w:rsidRDefault="005341D2" w:rsidP="004252FC">
      <w:pPr>
        <w:jc w:val="both"/>
        <w:rPr>
          <w:rFonts w:asciiTheme="minorHAnsi" w:hAnsiTheme="minorHAnsi" w:cstheme="minorHAnsi"/>
        </w:rPr>
      </w:pPr>
    </w:p>
    <w:p w14:paraId="762FD21D" w14:textId="77777777" w:rsidR="005341D2" w:rsidRDefault="005341D2" w:rsidP="004252FC">
      <w:pPr>
        <w:jc w:val="both"/>
        <w:rPr>
          <w:rFonts w:asciiTheme="minorHAnsi" w:hAnsiTheme="minorHAnsi" w:cstheme="minorHAnsi"/>
        </w:rPr>
      </w:pPr>
    </w:p>
    <w:p w14:paraId="4958B2C9" w14:textId="77777777" w:rsidR="005341D2" w:rsidRDefault="005341D2" w:rsidP="004252FC">
      <w:pPr>
        <w:jc w:val="both"/>
        <w:rPr>
          <w:rFonts w:asciiTheme="minorHAnsi" w:hAnsiTheme="minorHAnsi" w:cstheme="minorHAnsi"/>
        </w:rPr>
      </w:pPr>
    </w:p>
    <w:p w14:paraId="3BE6B53D" w14:textId="77777777" w:rsidR="005341D2" w:rsidRDefault="005341D2" w:rsidP="004252FC">
      <w:pPr>
        <w:jc w:val="both"/>
        <w:rPr>
          <w:rFonts w:asciiTheme="minorHAnsi" w:hAnsiTheme="minorHAnsi" w:cstheme="minorHAnsi"/>
        </w:rPr>
      </w:pPr>
    </w:p>
    <w:p w14:paraId="36C56391" w14:textId="6ACFAB2C" w:rsidR="004252FC" w:rsidRPr="006106CE" w:rsidRDefault="004252FC" w:rsidP="004252FC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 xml:space="preserve">The </w:t>
      </w:r>
      <w:r w:rsidR="005703A9" w:rsidRPr="006106CE">
        <w:rPr>
          <w:rFonts w:asciiTheme="minorHAnsi" w:hAnsiTheme="minorHAnsi" w:cstheme="minorHAnsi"/>
        </w:rPr>
        <w:t>preliminary</w:t>
      </w:r>
      <w:r w:rsidRPr="006106CE">
        <w:rPr>
          <w:rFonts w:asciiTheme="minorHAnsi" w:hAnsiTheme="minorHAnsi" w:cstheme="minorHAnsi"/>
        </w:rPr>
        <w:t xml:space="preserve"> programme for the visit is:</w:t>
      </w:r>
    </w:p>
    <w:p w14:paraId="4D898898" w14:textId="77777777" w:rsidR="004252FC" w:rsidRPr="006106CE" w:rsidRDefault="004252FC" w:rsidP="004252FC">
      <w:pPr>
        <w:jc w:val="both"/>
        <w:rPr>
          <w:rFonts w:asciiTheme="minorHAnsi" w:hAnsiTheme="minorHAnsi" w:cstheme="minorHAnsi"/>
        </w:rPr>
      </w:pPr>
    </w:p>
    <w:p w14:paraId="3049FDAC" w14:textId="19E23480" w:rsidR="004252FC" w:rsidRPr="006106CE" w:rsidRDefault="004252FC" w:rsidP="004252FC">
      <w:pPr>
        <w:jc w:val="both"/>
        <w:rPr>
          <w:rFonts w:asciiTheme="minorHAnsi" w:hAnsiTheme="minorHAnsi" w:cstheme="minorHAnsi"/>
          <w:b/>
        </w:rPr>
      </w:pPr>
      <w:r w:rsidRPr="006106CE">
        <w:rPr>
          <w:rFonts w:asciiTheme="minorHAnsi" w:hAnsiTheme="minorHAnsi" w:cstheme="minorHAnsi"/>
          <w:b/>
        </w:rPr>
        <w:t xml:space="preserve">Wednesday </w:t>
      </w:r>
      <w:r w:rsidR="002C69FA">
        <w:rPr>
          <w:rFonts w:asciiTheme="minorHAnsi" w:hAnsiTheme="minorHAnsi" w:cstheme="minorHAnsi"/>
          <w:b/>
        </w:rPr>
        <w:t>1</w:t>
      </w:r>
      <w:r w:rsidR="005341D2">
        <w:rPr>
          <w:rFonts w:asciiTheme="minorHAnsi" w:hAnsiTheme="minorHAnsi" w:cstheme="minorHAnsi"/>
          <w:b/>
        </w:rPr>
        <w:t>1</w:t>
      </w:r>
      <w:r w:rsidR="002C69FA" w:rsidRPr="002C69FA">
        <w:rPr>
          <w:rFonts w:asciiTheme="minorHAnsi" w:hAnsiTheme="minorHAnsi" w:cstheme="minorHAnsi"/>
          <w:b/>
          <w:vertAlign w:val="superscript"/>
        </w:rPr>
        <w:t>th</w:t>
      </w:r>
      <w:r w:rsidR="00F84168">
        <w:rPr>
          <w:rFonts w:asciiTheme="minorHAnsi" w:hAnsiTheme="minorHAnsi" w:cstheme="minorHAnsi"/>
          <w:b/>
        </w:rPr>
        <w:t xml:space="preserve"> March 2025</w:t>
      </w:r>
    </w:p>
    <w:p w14:paraId="219569C8" w14:textId="77777777" w:rsidR="004252FC" w:rsidRPr="006106CE" w:rsidRDefault="004252FC" w:rsidP="004252FC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>Depart Scarborough via train at 06:55 (details TBC)</w:t>
      </w:r>
    </w:p>
    <w:p w14:paraId="7C07DD44" w14:textId="294AAB13" w:rsidR="004252FC" w:rsidRPr="006106CE" w:rsidRDefault="004252FC" w:rsidP="004252FC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 xml:space="preserve">Arrive at Kings Cross Station and </w:t>
      </w:r>
      <w:r w:rsidR="00F84168">
        <w:rPr>
          <w:rFonts w:asciiTheme="minorHAnsi" w:hAnsiTheme="minorHAnsi" w:cstheme="minorHAnsi"/>
        </w:rPr>
        <w:t>walk</w:t>
      </w:r>
      <w:r w:rsidRPr="006106CE">
        <w:rPr>
          <w:rFonts w:asciiTheme="minorHAnsi" w:hAnsiTheme="minorHAnsi" w:cstheme="minorHAnsi"/>
        </w:rPr>
        <w:t xml:space="preserve"> to </w:t>
      </w:r>
      <w:r w:rsidR="002B7877">
        <w:rPr>
          <w:rFonts w:asciiTheme="minorHAnsi" w:hAnsiTheme="minorHAnsi" w:cstheme="minorHAnsi"/>
        </w:rPr>
        <w:t xml:space="preserve">the </w:t>
      </w:r>
      <w:r w:rsidR="00F74266" w:rsidRPr="006106CE">
        <w:rPr>
          <w:rFonts w:asciiTheme="minorHAnsi" w:hAnsiTheme="minorHAnsi" w:cstheme="minorHAnsi"/>
        </w:rPr>
        <w:t>British Museum</w:t>
      </w:r>
    </w:p>
    <w:p w14:paraId="66F7DEB3" w14:textId="1DCD4013" w:rsidR="00F74266" w:rsidRPr="006106CE" w:rsidRDefault="002C69FA" w:rsidP="004252F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Tour of the Egyptian Exhibit</w:t>
      </w:r>
    </w:p>
    <w:p w14:paraId="7C6A4CE4" w14:textId="6F4C1BC0" w:rsidR="00F74266" w:rsidRPr="006106CE" w:rsidRDefault="002C69FA" w:rsidP="004252F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Lunch</w:t>
      </w:r>
    </w:p>
    <w:p w14:paraId="647331DB" w14:textId="186D77E4" w:rsidR="006106CE" w:rsidRPr="006106CE" w:rsidRDefault="006106CE" w:rsidP="006106CE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>Travel to Lyceum Theatre</w:t>
      </w:r>
      <w:r w:rsidR="002C69FA">
        <w:rPr>
          <w:rFonts w:asciiTheme="minorHAnsi" w:hAnsiTheme="minorHAnsi" w:cstheme="minorHAnsi"/>
        </w:rPr>
        <w:t xml:space="preserve"> via Covent Garden</w:t>
      </w:r>
      <w:r w:rsidRPr="006106CE">
        <w:rPr>
          <w:rFonts w:asciiTheme="minorHAnsi" w:hAnsiTheme="minorHAnsi" w:cstheme="minorHAnsi"/>
        </w:rPr>
        <w:t xml:space="preserve"> for matinee performance of The Lion King </w:t>
      </w:r>
    </w:p>
    <w:p w14:paraId="7B954714" w14:textId="77777777" w:rsidR="002B7877" w:rsidRDefault="006106CE" w:rsidP="004252FC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 xml:space="preserve">Return to the accommodation for Evening Meal, </w:t>
      </w:r>
    </w:p>
    <w:p w14:paraId="5829B7FB" w14:textId="12B0B0B8" w:rsidR="00F74266" w:rsidRPr="006106CE" w:rsidRDefault="002B7877" w:rsidP="004252F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Evening walk around St Paul’s and Millennium Bridge area</w:t>
      </w:r>
    </w:p>
    <w:p w14:paraId="581863FF" w14:textId="77777777" w:rsidR="00F74266" w:rsidRPr="006106CE" w:rsidRDefault="00F74266" w:rsidP="004252FC">
      <w:pPr>
        <w:jc w:val="both"/>
        <w:rPr>
          <w:rFonts w:asciiTheme="minorHAnsi" w:hAnsiTheme="minorHAnsi" w:cstheme="minorHAnsi"/>
        </w:rPr>
      </w:pPr>
    </w:p>
    <w:p w14:paraId="319A006E" w14:textId="51A4688D" w:rsidR="004252FC" w:rsidRPr="006106CE" w:rsidRDefault="004252FC" w:rsidP="004252FC">
      <w:pPr>
        <w:jc w:val="both"/>
        <w:rPr>
          <w:rFonts w:asciiTheme="minorHAnsi" w:hAnsiTheme="minorHAnsi" w:cstheme="minorHAnsi"/>
          <w:b/>
        </w:rPr>
      </w:pPr>
      <w:r w:rsidRPr="006106CE">
        <w:rPr>
          <w:rFonts w:asciiTheme="minorHAnsi" w:hAnsiTheme="minorHAnsi" w:cstheme="minorHAnsi"/>
          <w:b/>
        </w:rPr>
        <w:t xml:space="preserve">Thursday </w:t>
      </w:r>
      <w:r w:rsidR="002C69FA">
        <w:rPr>
          <w:rFonts w:asciiTheme="minorHAnsi" w:hAnsiTheme="minorHAnsi" w:cstheme="minorHAnsi"/>
          <w:b/>
        </w:rPr>
        <w:t>1</w:t>
      </w:r>
      <w:r w:rsidR="005341D2">
        <w:rPr>
          <w:rFonts w:asciiTheme="minorHAnsi" w:hAnsiTheme="minorHAnsi" w:cstheme="minorHAnsi"/>
          <w:b/>
        </w:rPr>
        <w:t>2</w:t>
      </w:r>
      <w:r w:rsidR="002C69FA" w:rsidRPr="002C69FA">
        <w:rPr>
          <w:rFonts w:asciiTheme="minorHAnsi" w:hAnsiTheme="minorHAnsi" w:cstheme="minorHAnsi"/>
          <w:b/>
          <w:vertAlign w:val="superscript"/>
        </w:rPr>
        <w:t>th</w:t>
      </w:r>
      <w:r w:rsidR="00F84168">
        <w:rPr>
          <w:rFonts w:asciiTheme="minorHAnsi" w:hAnsiTheme="minorHAnsi" w:cstheme="minorHAnsi"/>
          <w:b/>
        </w:rPr>
        <w:t xml:space="preserve"> March 2025</w:t>
      </w:r>
    </w:p>
    <w:p w14:paraId="6ADF6B9A" w14:textId="77777777" w:rsidR="002B7877" w:rsidRDefault="002B7877" w:rsidP="006106C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Breakfast at accommodation</w:t>
      </w:r>
    </w:p>
    <w:p w14:paraId="35BA5914" w14:textId="1AD2ABB9" w:rsidR="002B7877" w:rsidRDefault="005341D2" w:rsidP="006106C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Sightseeing throughout the morning</w:t>
      </w:r>
    </w:p>
    <w:p w14:paraId="39EE7F0F" w14:textId="05DF30C9" w:rsidR="005703A9" w:rsidRPr="006106CE" w:rsidRDefault="006106CE" w:rsidP="004252FC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>Lunch</w:t>
      </w:r>
    </w:p>
    <w:p w14:paraId="756AE51D" w14:textId="7720E42A" w:rsidR="005703A9" w:rsidRDefault="002C69FA" w:rsidP="004252F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London Eye Flight and River B</w:t>
      </w:r>
      <w:r w:rsidR="006106CE" w:rsidRPr="006106CE">
        <w:rPr>
          <w:rFonts w:asciiTheme="minorHAnsi" w:hAnsiTheme="minorHAnsi" w:cstheme="minorHAnsi"/>
        </w:rPr>
        <w:t xml:space="preserve">oat </w:t>
      </w:r>
      <w:r>
        <w:rPr>
          <w:rFonts w:asciiTheme="minorHAnsi" w:hAnsiTheme="minorHAnsi" w:cstheme="minorHAnsi"/>
        </w:rPr>
        <w:t>C</w:t>
      </w:r>
      <w:r w:rsidR="006106CE" w:rsidRPr="006106CE">
        <w:rPr>
          <w:rFonts w:asciiTheme="minorHAnsi" w:hAnsiTheme="minorHAnsi" w:cstheme="minorHAnsi"/>
        </w:rPr>
        <w:t>ruise</w:t>
      </w:r>
    </w:p>
    <w:p w14:paraId="43DE16FE" w14:textId="5C5B8853" w:rsidR="00CE791C" w:rsidRDefault="00CE791C" w:rsidP="004252F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Cleopatra’s Needle</w:t>
      </w:r>
    </w:p>
    <w:p w14:paraId="3E89B6B6" w14:textId="4A921DCC" w:rsidR="00CE791C" w:rsidRPr="006106CE" w:rsidRDefault="00CE791C" w:rsidP="004252F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Gift shopping</w:t>
      </w:r>
    </w:p>
    <w:p w14:paraId="2A50C349" w14:textId="1D15C7B0" w:rsidR="005703A9" w:rsidRPr="006106CE" w:rsidRDefault="005703A9" w:rsidP="004252FC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 xml:space="preserve">Evening Meal at </w:t>
      </w:r>
      <w:r w:rsidR="006E6C33">
        <w:rPr>
          <w:rFonts w:asciiTheme="minorHAnsi" w:hAnsiTheme="minorHAnsi" w:cstheme="minorHAnsi"/>
        </w:rPr>
        <w:t>Pizza Express</w:t>
      </w:r>
    </w:p>
    <w:p w14:paraId="64CABFA8" w14:textId="3224EEF2" w:rsidR="005703A9" w:rsidRPr="006106CE" w:rsidRDefault="005703A9" w:rsidP="004252FC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 xml:space="preserve">Depart London via train at </w:t>
      </w:r>
      <w:r w:rsidR="002C69FA">
        <w:rPr>
          <w:rFonts w:asciiTheme="minorHAnsi" w:hAnsiTheme="minorHAnsi" w:cstheme="minorHAnsi"/>
        </w:rPr>
        <w:t>7</w:t>
      </w:r>
      <w:r w:rsidR="006E6C33">
        <w:rPr>
          <w:rFonts w:asciiTheme="minorHAnsi" w:hAnsiTheme="minorHAnsi" w:cstheme="minorHAnsi"/>
        </w:rPr>
        <w:t>pm</w:t>
      </w:r>
      <w:r w:rsidRPr="006106CE">
        <w:rPr>
          <w:rFonts w:asciiTheme="minorHAnsi" w:hAnsiTheme="minorHAnsi" w:cstheme="minorHAnsi"/>
        </w:rPr>
        <w:t xml:space="preserve"> (details TBC).</w:t>
      </w:r>
    </w:p>
    <w:p w14:paraId="5E35D56C" w14:textId="2668A008" w:rsidR="005703A9" w:rsidRPr="006106CE" w:rsidRDefault="005703A9" w:rsidP="004252FC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>Arriva</w:t>
      </w:r>
      <w:r w:rsidR="002C69FA">
        <w:rPr>
          <w:rFonts w:asciiTheme="minorHAnsi" w:hAnsiTheme="minorHAnsi" w:cstheme="minorHAnsi"/>
        </w:rPr>
        <w:t>l in Scarborough approx. 1</w:t>
      </w:r>
      <w:r w:rsidR="005341D2">
        <w:rPr>
          <w:rFonts w:asciiTheme="minorHAnsi" w:hAnsiTheme="minorHAnsi" w:cstheme="minorHAnsi"/>
        </w:rPr>
        <w:t>0</w:t>
      </w:r>
      <w:r w:rsidR="006E6C33">
        <w:rPr>
          <w:rFonts w:asciiTheme="minorHAnsi" w:hAnsiTheme="minorHAnsi" w:cstheme="minorHAnsi"/>
        </w:rPr>
        <w:t>pm</w:t>
      </w:r>
    </w:p>
    <w:p w14:paraId="5B1C93E5" w14:textId="77777777" w:rsidR="005703A9" w:rsidRPr="006106CE" w:rsidRDefault="005703A9" w:rsidP="004252FC">
      <w:pPr>
        <w:jc w:val="both"/>
        <w:rPr>
          <w:rFonts w:asciiTheme="minorHAnsi" w:hAnsiTheme="minorHAnsi" w:cstheme="minorHAnsi"/>
        </w:rPr>
      </w:pPr>
    </w:p>
    <w:p w14:paraId="784ADCDA" w14:textId="1F94326A" w:rsidR="004252FC" w:rsidRPr="006106CE" w:rsidRDefault="004252FC" w:rsidP="002B7877">
      <w:pPr>
        <w:jc w:val="both"/>
        <w:rPr>
          <w:rFonts w:asciiTheme="minorHAnsi" w:hAnsiTheme="minorHAnsi" w:cstheme="minorHAnsi"/>
          <w:bCs/>
        </w:rPr>
      </w:pPr>
      <w:r w:rsidRPr="006106CE">
        <w:rPr>
          <w:rFonts w:asciiTheme="minorHAnsi" w:hAnsiTheme="minorHAnsi" w:cstheme="minorHAnsi"/>
        </w:rPr>
        <w:t>We hope that all Y6 children will take part in the visit which is filled with opportunities and experiences we cannot provide in the classroom.  A Medical &amp; Consent form; f</w:t>
      </w:r>
      <w:r w:rsidRPr="006106CE">
        <w:rPr>
          <w:rFonts w:asciiTheme="minorHAnsi" w:hAnsiTheme="minorHAnsi" w:cstheme="minorHAnsi"/>
          <w:bCs/>
        </w:rPr>
        <w:t xml:space="preserve">inal </w:t>
      </w:r>
      <w:r w:rsidR="005703A9" w:rsidRPr="006106CE">
        <w:rPr>
          <w:rFonts w:asciiTheme="minorHAnsi" w:hAnsiTheme="minorHAnsi" w:cstheme="minorHAnsi"/>
          <w:bCs/>
        </w:rPr>
        <w:t xml:space="preserve">full confirmed </w:t>
      </w:r>
      <w:r w:rsidRPr="006106CE">
        <w:rPr>
          <w:rFonts w:asciiTheme="minorHAnsi" w:hAnsiTheme="minorHAnsi" w:cstheme="minorHAnsi"/>
          <w:bCs/>
        </w:rPr>
        <w:t>details about the programme and a kit list will be given to parents after the Christmas break.</w:t>
      </w:r>
    </w:p>
    <w:p w14:paraId="6B07A21C" w14:textId="77777777" w:rsidR="004252FC" w:rsidRPr="006106CE" w:rsidRDefault="004252FC" w:rsidP="004252FC">
      <w:pPr>
        <w:rPr>
          <w:rFonts w:asciiTheme="minorHAnsi" w:hAnsiTheme="minorHAnsi" w:cstheme="minorHAnsi"/>
        </w:rPr>
      </w:pPr>
    </w:p>
    <w:p w14:paraId="1EE30363" w14:textId="77777777" w:rsidR="004252FC" w:rsidRPr="006106CE" w:rsidRDefault="004252FC" w:rsidP="004252FC">
      <w:pPr>
        <w:jc w:val="both"/>
        <w:rPr>
          <w:rFonts w:asciiTheme="minorHAnsi" w:hAnsiTheme="minorHAnsi" w:cstheme="minorHAnsi"/>
        </w:rPr>
      </w:pPr>
      <w:r w:rsidRPr="006106CE">
        <w:rPr>
          <w:rFonts w:asciiTheme="minorHAnsi" w:hAnsiTheme="minorHAnsi" w:cstheme="minorHAnsi"/>
        </w:rPr>
        <w:t>Yours sincerely</w:t>
      </w:r>
    </w:p>
    <w:p w14:paraId="0605A025" w14:textId="77777777" w:rsidR="004252FC" w:rsidRPr="00F84168" w:rsidRDefault="004252FC" w:rsidP="004252FC">
      <w:pPr>
        <w:jc w:val="both"/>
        <w:rPr>
          <w:rFonts w:asciiTheme="minorHAnsi" w:hAnsiTheme="minorHAnsi" w:cstheme="minorHAnsi"/>
          <w:sz w:val="8"/>
        </w:rPr>
      </w:pPr>
    </w:p>
    <w:p w14:paraId="20DD613E" w14:textId="668FE76D" w:rsidR="004252FC" w:rsidRPr="006E6C33" w:rsidRDefault="002C69FA" w:rsidP="004252FC">
      <w:pPr>
        <w:jc w:val="both"/>
        <w:rPr>
          <w:rFonts w:ascii="Ink Free" w:hAnsi="Ink Free" w:cstheme="minorHAnsi"/>
          <w:sz w:val="32"/>
        </w:rPr>
      </w:pPr>
      <w:r>
        <w:rPr>
          <w:rFonts w:ascii="Ink Free" w:hAnsi="Ink Free" w:cstheme="minorHAnsi"/>
          <w:sz w:val="32"/>
        </w:rPr>
        <w:t>Mr O Levett</w:t>
      </w:r>
    </w:p>
    <w:p w14:paraId="3B1D903C" w14:textId="77777777" w:rsidR="006E6C33" w:rsidRPr="00F84168" w:rsidRDefault="006E6C33" w:rsidP="004252FC">
      <w:pPr>
        <w:jc w:val="both"/>
        <w:rPr>
          <w:rFonts w:asciiTheme="minorHAnsi" w:hAnsiTheme="minorHAnsi" w:cstheme="minorHAnsi"/>
          <w:sz w:val="6"/>
        </w:rPr>
      </w:pPr>
    </w:p>
    <w:p w14:paraId="42BCC415" w14:textId="49A2E7F6" w:rsidR="006E6C33" w:rsidRPr="006106CE" w:rsidRDefault="006E6C33" w:rsidP="004252F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Visit Leader</w:t>
      </w:r>
    </w:p>
    <w:p w14:paraId="31163C31" w14:textId="3D100116" w:rsidR="006106CE" w:rsidRPr="006106CE" w:rsidRDefault="006106CE" w:rsidP="004252FC">
      <w:pPr>
        <w:jc w:val="both"/>
        <w:rPr>
          <w:rFonts w:asciiTheme="minorHAnsi" w:hAnsiTheme="minorHAnsi" w:cstheme="minorHAnsi"/>
        </w:rPr>
      </w:pPr>
    </w:p>
    <w:p w14:paraId="6E00B5DF" w14:textId="209F360B" w:rsidR="008E3211" w:rsidRDefault="008E3211" w:rsidP="00DF098B">
      <w:pPr>
        <w:jc w:val="right"/>
      </w:pPr>
    </w:p>
    <w:sectPr w:rsidR="008E3211" w:rsidSect="00C47847">
      <w:headerReference w:type="default" r:id="rId8"/>
      <w:footerReference w:type="default" r:id="rId9"/>
      <w:pgSz w:w="11906" w:h="16838"/>
      <w:pgMar w:top="284" w:right="1134" w:bottom="0" w:left="1134" w:header="27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5FC68" w14:textId="77777777" w:rsidR="00A340AE" w:rsidRDefault="00A340AE">
      <w:r>
        <w:separator/>
      </w:r>
    </w:p>
  </w:endnote>
  <w:endnote w:type="continuationSeparator" w:id="0">
    <w:p w14:paraId="25A0C72C" w14:textId="77777777" w:rsidR="00A340AE" w:rsidRDefault="00A34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lonOpenFace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FD1C2" w14:textId="35CCA62C" w:rsidR="008E3211" w:rsidRDefault="008E3211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5EE37" w14:textId="77777777" w:rsidR="00A340AE" w:rsidRDefault="00A340AE">
      <w:r>
        <w:separator/>
      </w:r>
    </w:p>
  </w:footnote>
  <w:footnote w:type="continuationSeparator" w:id="0">
    <w:p w14:paraId="68AAFA1C" w14:textId="77777777" w:rsidR="00A340AE" w:rsidRDefault="00A34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EA1AC" w14:textId="77777777" w:rsidR="008E3211" w:rsidRDefault="008E3211">
    <w:pPr>
      <w:pStyle w:val="Header"/>
    </w:pPr>
    <w: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90B"/>
    <w:rsid w:val="0000054E"/>
    <w:rsid w:val="00000D71"/>
    <w:rsid w:val="00003D3D"/>
    <w:rsid w:val="0009243F"/>
    <w:rsid w:val="000927CA"/>
    <w:rsid w:val="000E3886"/>
    <w:rsid w:val="00151BF3"/>
    <w:rsid w:val="00230212"/>
    <w:rsid w:val="00234F36"/>
    <w:rsid w:val="00255A47"/>
    <w:rsid w:val="00273E80"/>
    <w:rsid w:val="002B7877"/>
    <w:rsid w:val="002C69FA"/>
    <w:rsid w:val="002F2165"/>
    <w:rsid w:val="00324CDB"/>
    <w:rsid w:val="00360FEA"/>
    <w:rsid w:val="00395B9A"/>
    <w:rsid w:val="003A3C2B"/>
    <w:rsid w:val="003C5FDE"/>
    <w:rsid w:val="004050EF"/>
    <w:rsid w:val="004225BC"/>
    <w:rsid w:val="004252FC"/>
    <w:rsid w:val="004F06BB"/>
    <w:rsid w:val="005341D2"/>
    <w:rsid w:val="005703A9"/>
    <w:rsid w:val="005D5B19"/>
    <w:rsid w:val="006106CE"/>
    <w:rsid w:val="006921BE"/>
    <w:rsid w:val="006976DD"/>
    <w:rsid w:val="006C5B1D"/>
    <w:rsid w:val="006D1AB0"/>
    <w:rsid w:val="006E6C33"/>
    <w:rsid w:val="007832D1"/>
    <w:rsid w:val="007B6129"/>
    <w:rsid w:val="00860498"/>
    <w:rsid w:val="00893132"/>
    <w:rsid w:val="008E3211"/>
    <w:rsid w:val="009767B9"/>
    <w:rsid w:val="009D5B04"/>
    <w:rsid w:val="00A30A7E"/>
    <w:rsid w:val="00A340AE"/>
    <w:rsid w:val="00A77658"/>
    <w:rsid w:val="00A8493D"/>
    <w:rsid w:val="00B00615"/>
    <w:rsid w:val="00C019A8"/>
    <w:rsid w:val="00C03BE6"/>
    <w:rsid w:val="00C40F20"/>
    <w:rsid w:val="00C47847"/>
    <w:rsid w:val="00C505AC"/>
    <w:rsid w:val="00CC507E"/>
    <w:rsid w:val="00CD26C3"/>
    <w:rsid w:val="00CE791C"/>
    <w:rsid w:val="00D430D9"/>
    <w:rsid w:val="00D77A25"/>
    <w:rsid w:val="00DF098B"/>
    <w:rsid w:val="00E03485"/>
    <w:rsid w:val="00E30D4C"/>
    <w:rsid w:val="00E6794E"/>
    <w:rsid w:val="00E77D04"/>
    <w:rsid w:val="00E95C83"/>
    <w:rsid w:val="00EC403E"/>
    <w:rsid w:val="00ED6FD0"/>
    <w:rsid w:val="00F1290B"/>
    <w:rsid w:val="00F65086"/>
    <w:rsid w:val="00F74266"/>
    <w:rsid w:val="00F84168"/>
    <w:rsid w:val="00FA2C39"/>
    <w:rsid w:val="00FB3511"/>
    <w:rsid w:val="00FC4646"/>
    <w:rsid w:val="00FC6972"/>
    <w:rsid w:val="00FC6A20"/>
    <w:rsid w:val="00FE77E9"/>
    <w:rsid w:val="00FE7FE5"/>
    <w:rsid w:val="00FF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47ED1A32"/>
  <w15:docId w15:val="{57F3A3E7-B042-477C-950D-A315DB75D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aslonOpenFace" w:hAnsi="CaslonOpenFace"/>
      <w:b/>
      <w:sz w:val="27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CaslonOpenFace" w:hAnsi="CaslonOpenFace"/>
      <w:b/>
      <w:sz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783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832D1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nhideWhenUsed/>
    <w:rsid w:val="00FB3511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9D5B04"/>
    <w:rPr>
      <w:szCs w:val="20"/>
    </w:rPr>
  </w:style>
  <w:style w:type="character" w:customStyle="1" w:styleId="BodyTextChar">
    <w:name w:val="Body Text Char"/>
    <w:basedOn w:val="DefaultParagraphFont"/>
    <w:link w:val="BodyText"/>
    <w:rsid w:val="009D5B04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younger\AppData\Roaming\Microsoft\Templates\Letterhead%20201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 2016</Template>
  <TotalTime>31</TotalTime>
  <Pages>2</Pages>
  <Words>537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WHEATCROFT COMMUNITY PRIMARY SCHOOL</vt:lpstr>
    </vt:vector>
  </TitlesOfParts>
  <Company>Wheatcroft CP School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WHEATCROFT COMMUNITY PRIMARY SCHOOL</dc:title>
  <dc:creator>K Younger</dc:creator>
  <cp:lastModifiedBy>Jane Corner</cp:lastModifiedBy>
  <cp:revision>3</cp:revision>
  <cp:lastPrinted>2025-10-23T13:11:00Z</cp:lastPrinted>
  <dcterms:created xsi:type="dcterms:W3CDTF">2025-10-23T12:47:00Z</dcterms:created>
  <dcterms:modified xsi:type="dcterms:W3CDTF">2025-10-23T13:18:00Z</dcterms:modified>
</cp:coreProperties>
</file>