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A93A1" w14:textId="77777777" w:rsidR="008E3211" w:rsidRPr="00E03485" w:rsidRDefault="00562002">
      <w:pPr>
        <w:pStyle w:val="Heading1"/>
        <w:pBdr>
          <w:bottom w:val="single" w:sz="4" w:space="1" w:color="auto"/>
        </w:pBdr>
        <w:jc w:val="right"/>
        <w:rPr>
          <w:rFonts w:ascii="Arial" w:hAnsi="Arial" w:cs="Arial"/>
          <w:sz w:val="31"/>
        </w:rPr>
      </w:pPr>
      <w:r>
        <w:rPr>
          <w:rFonts w:ascii="Arial" w:hAnsi="Arial" w:cs="Arial"/>
          <w:noProof/>
          <w:sz w:val="31"/>
          <w:lang w:val="en-US"/>
        </w:rPr>
        <w:object w:dxaOrig="1440" w:dyaOrig="1440" w14:anchorId="2C4E1C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-18pt;width:52.4pt;height:63pt;z-index:251657728;visibility:visible;mso-wrap-edited:f" wrapcoords="-1543 -1029 -1543 22371 23143 22371 23143 -1029 -1543 -1029" fillcolor="yellow" stroked="t" strokecolor="yellow" strokeweight="3pt">
            <v:fill opacity=".5"/>
            <v:imagedata r:id="rId7" o:title=""/>
            <w10:wrap type="tight"/>
          </v:shape>
          <o:OLEObject Type="Embed" ProgID="Word.Picture.8" ShapeID="_x0000_s1026" DrawAspect="Content" ObjectID="_1824020057" r:id="rId8"/>
        </w:object>
      </w:r>
      <w:r w:rsidR="008E3211" w:rsidRPr="00E03485">
        <w:rPr>
          <w:rFonts w:ascii="Arial" w:hAnsi="Arial" w:cs="Arial"/>
          <w:sz w:val="31"/>
        </w:rPr>
        <w:t>WHEATCROFT COMMUNITY PRIMARY SCHOOL</w:t>
      </w:r>
    </w:p>
    <w:p w14:paraId="047E4D07" w14:textId="121B3850" w:rsidR="008E3211" w:rsidRPr="00E03485" w:rsidRDefault="0000054E" w:rsidP="00E03485">
      <w:pPr>
        <w:pStyle w:val="Heading1"/>
        <w:pBdr>
          <w:bottom w:val="single" w:sz="4" w:space="1" w:color="auto"/>
        </w:pBdr>
        <w:jc w:val="center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              </w:t>
      </w:r>
      <w:r w:rsidR="00860498">
        <w:rPr>
          <w:rFonts w:ascii="Arial" w:hAnsi="Arial" w:cs="Arial"/>
          <w:b w:val="0"/>
          <w:bCs/>
          <w:sz w:val="20"/>
        </w:rPr>
        <w:t xml:space="preserve">   </w:t>
      </w:r>
      <w:r>
        <w:rPr>
          <w:rFonts w:ascii="Arial" w:hAnsi="Arial" w:cs="Arial"/>
          <w:b w:val="0"/>
          <w:bCs/>
          <w:sz w:val="20"/>
        </w:rPr>
        <w:t xml:space="preserve"> </w:t>
      </w:r>
      <w:r w:rsidR="008E3211" w:rsidRPr="00E03485">
        <w:rPr>
          <w:rFonts w:ascii="Arial" w:hAnsi="Arial" w:cs="Arial"/>
          <w:b w:val="0"/>
          <w:bCs/>
          <w:sz w:val="20"/>
        </w:rPr>
        <w:t xml:space="preserve">Headteacher: </w:t>
      </w:r>
      <w:r w:rsidR="00FE77E9">
        <w:rPr>
          <w:rFonts w:ascii="Arial" w:hAnsi="Arial" w:cs="Arial"/>
          <w:b w:val="0"/>
          <w:bCs/>
          <w:sz w:val="20"/>
        </w:rPr>
        <w:t xml:space="preserve">Mr. G. Dyer   -   Deputy Headteacher: </w:t>
      </w:r>
      <w:r w:rsidR="005C0403">
        <w:rPr>
          <w:rFonts w:ascii="Arial" w:hAnsi="Arial" w:cs="Arial"/>
          <w:b w:val="0"/>
          <w:bCs/>
          <w:sz w:val="20"/>
        </w:rPr>
        <w:t>Mrs. A. Kirby</w:t>
      </w:r>
    </w:p>
    <w:p w14:paraId="7C5DA83B" w14:textId="77777777" w:rsidR="008E3211" w:rsidRPr="00E03485" w:rsidRDefault="008E3211">
      <w:pPr>
        <w:pBdr>
          <w:bottom w:val="single" w:sz="4" w:space="1" w:color="auto"/>
        </w:pBdr>
        <w:rPr>
          <w:rFonts w:ascii="Arial" w:hAnsi="Arial" w:cs="Arial"/>
          <w:b/>
          <w:sz w:val="20"/>
        </w:rPr>
      </w:pPr>
    </w:p>
    <w:p w14:paraId="300BE375" w14:textId="77777777" w:rsidR="008E3211" w:rsidRPr="00E03485" w:rsidRDefault="008E3211">
      <w:pPr>
        <w:pBdr>
          <w:bottom w:val="single" w:sz="4" w:space="1" w:color="auto"/>
        </w:pBdr>
        <w:rPr>
          <w:rFonts w:ascii="Arial" w:hAnsi="Arial" w:cs="Arial"/>
          <w:b/>
          <w:sz w:val="20"/>
        </w:rPr>
      </w:pPr>
    </w:p>
    <w:p w14:paraId="624F940B" w14:textId="77777777" w:rsidR="004F06BB" w:rsidRDefault="004F06BB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</w:p>
    <w:p w14:paraId="74B96703" w14:textId="77777777" w:rsidR="004F06BB" w:rsidRDefault="004F06BB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</w:p>
    <w:p w14:paraId="5321DB71" w14:textId="21EF4F14" w:rsidR="008E3211" w:rsidRPr="00E03485" w:rsidRDefault="008E3211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  <w:r w:rsidRPr="00E03485">
        <w:rPr>
          <w:rFonts w:ascii="Arial" w:hAnsi="Arial" w:cs="Arial"/>
          <w:b w:val="0"/>
          <w:bCs/>
          <w:sz w:val="20"/>
        </w:rPr>
        <w:t xml:space="preserve">Holbeck Hill                                                                          </w:t>
      </w:r>
    </w:p>
    <w:p w14:paraId="313D3BEF" w14:textId="64CF68DE" w:rsidR="00FB3511" w:rsidRPr="00FB3511" w:rsidRDefault="008E3211" w:rsidP="00FB3511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  <w:r w:rsidRPr="00E03485">
        <w:rPr>
          <w:rFonts w:ascii="Arial" w:hAnsi="Arial" w:cs="Arial"/>
          <w:b w:val="0"/>
          <w:bCs/>
          <w:sz w:val="20"/>
        </w:rPr>
        <w:t>SCARBOROUGH</w:t>
      </w:r>
      <w:r w:rsidR="004F06BB">
        <w:rPr>
          <w:rFonts w:ascii="Arial" w:hAnsi="Arial" w:cs="Arial"/>
          <w:b w:val="0"/>
          <w:bCs/>
          <w:sz w:val="20"/>
        </w:rPr>
        <w:t xml:space="preserve">                                                                                                      T</w:t>
      </w:r>
      <w:r w:rsidRPr="00E03485">
        <w:rPr>
          <w:rFonts w:ascii="Arial" w:hAnsi="Arial" w:cs="Arial"/>
          <w:b w:val="0"/>
          <w:bCs/>
          <w:sz w:val="20"/>
        </w:rPr>
        <w:t>e</w:t>
      </w:r>
      <w:r w:rsidR="004F06BB">
        <w:rPr>
          <w:rFonts w:ascii="Arial" w:hAnsi="Arial" w:cs="Arial"/>
          <w:b w:val="0"/>
          <w:bCs/>
          <w:sz w:val="20"/>
        </w:rPr>
        <w:t>le</w:t>
      </w:r>
      <w:r w:rsidRPr="00E03485">
        <w:rPr>
          <w:rFonts w:ascii="Arial" w:hAnsi="Arial" w:cs="Arial"/>
          <w:b w:val="0"/>
          <w:bCs/>
          <w:sz w:val="20"/>
        </w:rPr>
        <w:t>phone: 01723 375704</w:t>
      </w:r>
    </w:p>
    <w:p w14:paraId="0939BFE9" w14:textId="020A0FCF" w:rsidR="008E3211" w:rsidRPr="00E03485" w:rsidRDefault="008E3211" w:rsidP="00C019A8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  <w:r w:rsidRPr="00E03485">
        <w:rPr>
          <w:rFonts w:ascii="Arial" w:hAnsi="Arial" w:cs="Arial"/>
          <w:b w:val="0"/>
          <w:bCs/>
          <w:sz w:val="20"/>
        </w:rPr>
        <w:t xml:space="preserve">North Yorkshire  </w:t>
      </w:r>
      <w:r w:rsidR="00FB3511">
        <w:rPr>
          <w:rFonts w:ascii="Arial" w:hAnsi="Arial" w:cs="Arial"/>
          <w:b w:val="0"/>
          <w:bCs/>
          <w:sz w:val="20"/>
        </w:rPr>
        <w:t xml:space="preserve">       </w:t>
      </w:r>
      <w:r w:rsidRPr="00E03485">
        <w:rPr>
          <w:rFonts w:ascii="Arial" w:hAnsi="Arial" w:cs="Arial"/>
          <w:b w:val="0"/>
          <w:bCs/>
          <w:sz w:val="20"/>
        </w:rPr>
        <w:t xml:space="preserve">     </w:t>
      </w:r>
      <w:r w:rsidR="004F06BB">
        <w:rPr>
          <w:rFonts w:ascii="Arial" w:hAnsi="Arial" w:cs="Arial"/>
          <w:b w:val="0"/>
          <w:bCs/>
          <w:sz w:val="20"/>
        </w:rPr>
        <w:t xml:space="preserve"> </w:t>
      </w:r>
      <w:r w:rsidRPr="00E03485">
        <w:rPr>
          <w:rFonts w:ascii="Arial" w:hAnsi="Arial" w:cs="Arial"/>
          <w:b w:val="0"/>
          <w:bCs/>
          <w:sz w:val="20"/>
        </w:rPr>
        <w:t xml:space="preserve">                                                                    </w:t>
      </w:r>
      <w:r w:rsidR="00D77A25">
        <w:rPr>
          <w:rFonts w:ascii="Arial" w:hAnsi="Arial" w:cs="Arial"/>
          <w:b w:val="0"/>
          <w:bCs/>
          <w:sz w:val="20"/>
        </w:rPr>
        <w:t>e</w:t>
      </w:r>
      <w:r w:rsidR="00FB3511" w:rsidRPr="00FB3511">
        <w:rPr>
          <w:rFonts w:ascii="Arial" w:hAnsi="Arial" w:cs="Arial"/>
          <w:b w:val="0"/>
          <w:bCs/>
          <w:sz w:val="20"/>
        </w:rPr>
        <w:t>mail: admin@wheatcroft.n-yorks.sch.uk</w:t>
      </w:r>
    </w:p>
    <w:p w14:paraId="07840000" w14:textId="354AD4AC" w:rsidR="008E3211" w:rsidRPr="00E03485" w:rsidRDefault="008E3211" w:rsidP="00FB3511">
      <w:pPr>
        <w:pBdr>
          <w:bottom w:val="single" w:sz="4" w:space="1" w:color="auto"/>
        </w:pBdr>
        <w:rPr>
          <w:rFonts w:ascii="Arial" w:hAnsi="Arial" w:cs="Arial"/>
          <w:bCs/>
          <w:sz w:val="20"/>
        </w:rPr>
      </w:pPr>
      <w:r w:rsidRPr="00E03485">
        <w:rPr>
          <w:rFonts w:ascii="Arial" w:hAnsi="Arial" w:cs="Arial"/>
          <w:bCs/>
          <w:sz w:val="20"/>
        </w:rPr>
        <w:t xml:space="preserve">YO11 3BW              </w:t>
      </w:r>
      <w:r w:rsidR="004F06BB">
        <w:rPr>
          <w:rFonts w:ascii="Arial" w:hAnsi="Arial" w:cs="Arial"/>
          <w:bCs/>
          <w:sz w:val="20"/>
        </w:rPr>
        <w:t xml:space="preserve"> </w:t>
      </w:r>
      <w:r w:rsidRPr="00E03485">
        <w:rPr>
          <w:rFonts w:ascii="Arial" w:hAnsi="Arial" w:cs="Arial"/>
          <w:bCs/>
          <w:sz w:val="20"/>
        </w:rPr>
        <w:t xml:space="preserve">                                                                    </w:t>
      </w:r>
      <w:r w:rsidR="00FB3511">
        <w:rPr>
          <w:rFonts w:ascii="Arial" w:hAnsi="Arial" w:cs="Arial"/>
          <w:bCs/>
          <w:sz w:val="20"/>
        </w:rPr>
        <w:t>School Website: www.wheatcroftprimary.com</w:t>
      </w:r>
      <w:r w:rsidRPr="00E03485">
        <w:rPr>
          <w:rFonts w:ascii="Arial" w:hAnsi="Arial" w:cs="Arial"/>
          <w:bCs/>
          <w:sz w:val="20"/>
        </w:rPr>
        <w:t xml:space="preserve">      </w:t>
      </w:r>
    </w:p>
    <w:p w14:paraId="6E00B5DF" w14:textId="7461841E" w:rsidR="008708CA" w:rsidRDefault="008708CA" w:rsidP="00DF098B">
      <w:pPr>
        <w:jc w:val="right"/>
      </w:pPr>
    </w:p>
    <w:p w14:paraId="62D9F829" w14:textId="7404DA92" w:rsidR="00294F5C" w:rsidRDefault="00C22E19" w:rsidP="00C22E19">
      <w:pPr>
        <w:jc w:val="right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November 2025</w:t>
      </w:r>
    </w:p>
    <w:p w14:paraId="7941F8CA" w14:textId="77777777" w:rsidR="00C22E19" w:rsidRPr="00685DFF" w:rsidRDefault="00C22E19" w:rsidP="00294F5C">
      <w:pPr>
        <w:rPr>
          <w:rFonts w:asciiTheme="minorHAnsi" w:hAnsiTheme="minorHAnsi" w:cstheme="minorHAnsi"/>
          <w:szCs w:val="22"/>
        </w:rPr>
      </w:pPr>
    </w:p>
    <w:p w14:paraId="5F123574" w14:textId="77777777" w:rsidR="00294F5C" w:rsidRPr="00685DFF" w:rsidRDefault="00294F5C" w:rsidP="00294F5C">
      <w:pPr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>Dear Parents,</w:t>
      </w:r>
    </w:p>
    <w:p w14:paraId="589986F2" w14:textId="77777777" w:rsidR="00294F5C" w:rsidRPr="00685DFF" w:rsidRDefault="00294F5C" w:rsidP="00294F5C">
      <w:pPr>
        <w:rPr>
          <w:rFonts w:asciiTheme="minorHAnsi" w:hAnsiTheme="minorHAnsi" w:cstheme="minorHAnsi"/>
          <w:szCs w:val="22"/>
        </w:rPr>
      </w:pPr>
    </w:p>
    <w:p w14:paraId="14DAC9A8" w14:textId="400E77F0" w:rsidR="00294F5C" w:rsidRPr="00685DFF" w:rsidRDefault="00A82BF7" w:rsidP="00294F5C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A</w:t>
      </w:r>
      <w:r w:rsidR="00294F5C" w:rsidRPr="00685DFF">
        <w:rPr>
          <w:rFonts w:asciiTheme="minorHAnsi" w:hAnsiTheme="minorHAnsi" w:cstheme="minorHAnsi"/>
          <w:szCs w:val="22"/>
        </w:rPr>
        <w:t xml:space="preserve">rrangements are now in hand for Y4 to spend three days (Monday </w:t>
      </w:r>
      <w:r w:rsidR="009F5558">
        <w:rPr>
          <w:rFonts w:asciiTheme="minorHAnsi" w:hAnsiTheme="minorHAnsi" w:cstheme="minorHAnsi"/>
          <w:szCs w:val="22"/>
        </w:rPr>
        <w:t>2</w:t>
      </w:r>
      <w:r w:rsidR="00C22E19">
        <w:rPr>
          <w:rFonts w:asciiTheme="minorHAnsi" w:hAnsiTheme="minorHAnsi" w:cstheme="minorHAnsi"/>
          <w:szCs w:val="22"/>
        </w:rPr>
        <w:t>3</w:t>
      </w:r>
      <w:r w:rsidR="00C22E19" w:rsidRPr="00C22E19">
        <w:rPr>
          <w:rFonts w:asciiTheme="minorHAnsi" w:hAnsiTheme="minorHAnsi" w:cstheme="minorHAnsi"/>
          <w:szCs w:val="22"/>
          <w:vertAlign w:val="superscript"/>
        </w:rPr>
        <w:t>rd</w:t>
      </w:r>
      <w:r w:rsidR="00C22E19">
        <w:rPr>
          <w:rFonts w:asciiTheme="minorHAnsi" w:hAnsiTheme="minorHAnsi" w:cstheme="minorHAnsi"/>
          <w:szCs w:val="22"/>
        </w:rPr>
        <w:t xml:space="preserve"> </w:t>
      </w:r>
      <w:r w:rsidR="00294F5C" w:rsidRPr="00685DFF">
        <w:rPr>
          <w:rFonts w:asciiTheme="minorHAnsi" w:hAnsiTheme="minorHAnsi" w:cstheme="minorHAnsi"/>
          <w:szCs w:val="22"/>
        </w:rPr>
        <w:t>March 202</w:t>
      </w:r>
      <w:r w:rsidR="00C22E19">
        <w:rPr>
          <w:rFonts w:asciiTheme="minorHAnsi" w:hAnsiTheme="minorHAnsi" w:cstheme="minorHAnsi"/>
          <w:szCs w:val="22"/>
        </w:rPr>
        <w:t>6</w:t>
      </w:r>
      <w:r w:rsidR="00294F5C" w:rsidRPr="00685DFF">
        <w:rPr>
          <w:rFonts w:asciiTheme="minorHAnsi" w:hAnsiTheme="minorHAnsi" w:cstheme="minorHAnsi"/>
          <w:szCs w:val="22"/>
        </w:rPr>
        <w:t xml:space="preserve"> to Wednesday</w:t>
      </w:r>
      <w:r w:rsidR="009F5558">
        <w:rPr>
          <w:rFonts w:asciiTheme="minorHAnsi" w:hAnsiTheme="minorHAnsi" w:cstheme="minorHAnsi"/>
          <w:szCs w:val="22"/>
        </w:rPr>
        <w:t xml:space="preserve"> 2</w:t>
      </w:r>
      <w:r w:rsidR="00C22E19">
        <w:rPr>
          <w:rFonts w:asciiTheme="minorHAnsi" w:hAnsiTheme="minorHAnsi" w:cstheme="minorHAnsi"/>
          <w:szCs w:val="22"/>
        </w:rPr>
        <w:t>5</w:t>
      </w:r>
      <w:r w:rsidR="009F5558" w:rsidRPr="009F5558">
        <w:rPr>
          <w:rFonts w:asciiTheme="minorHAnsi" w:hAnsiTheme="minorHAnsi" w:cstheme="minorHAnsi"/>
          <w:szCs w:val="22"/>
          <w:vertAlign w:val="superscript"/>
        </w:rPr>
        <w:t>th</w:t>
      </w:r>
      <w:r w:rsidR="009F5558">
        <w:rPr>
          <w:rFonts w:asciiTheme="minorHAnsi" w:hAnsiTheme="minorHAnsi" w:cstheme="minorHAnsi"/>
          <w:szCs w:val="22"/>
        </w:rPr>
        <w:t xml:space="preserve"> </w:t>
      </w:r>
      <w:r w:rsidR="00294F5C">
        <w:rPr>
          <w:rFonts w:asciiTheme="minorHAnsi" w:hAnsiTheme="minorHAnsi" w:cstheme="minorHAnsi"/>
          <w:szCs w:val="22"/>
        </w:rPr>
        <w:t>March 202</w:t>
      </w:r>
      <w:r w:rsidR="00C22E19">
        <w:rPr>
          <w:rFonts w:asciiTheme="minorHAnsi" w:hAnsiTheme="minorHAnsi" w:cstheme="minorHAnsi"/>
          <w:szCs w:val="22"/>
        </w:rPr>
        <w:t>6</w:t>
      </w:r>
      <w:r w:rsidR="00294F5C" w:rsidRPr="00685DFF">
        <w:rPr>
          <w:rFonts w:asciiTheme="minorHAnsi" w:hAnsiTheme="minorHAnsi" w:cstheme="minorHAnsi"/>
          <w:szCs w:val="22"/>
        </w:rPr>
        <w:t xml:space="preserve">) at </w:t>
      </w:r>
      <w:r w:rsidR="00294F5C">
        <w:rPr>
          <w:rFonts w:asciiTheme="minorHAnsi" w:hAnsiTheme="minorHAnsi" w:cstheme="minorHAnsi"/>
          <w:szCs w:val="22"/>
        </w:rPr>
        <w:t>Peat Rigg Outdoor E</w:t>
      </w:r>
      <w:r w:rsidR="00294F5C" w:rsidRPr="00685DFF">
        <w:rPr>
          <w:rFonts w:asciiTheme="minorHAnsi" w:hAnsiTheme="minorHAnsi" w:cstheme="minorHAnsi"/>
          <w:szCs w:val="22"/>
        </w:rPr>
        <w:t xml:space="preserve">ducation Centre.  </w:t>
      </w:r>
    </w:p>
    <w:p w14:paraId="28770068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 w:val="14"/>
          <w:szCs w:val="22"/>
        </w:rPr>
      </w:pPr>
    </w:p>
    <w:p w14:paraId="12050E3F" w14:textId="77777777" w:rsidR="00C22E19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 xml:space="preserve">Accommodation for children is in dormitory blocks.  All meals are provided by the Centre and include a cooked breakfast, packed lunch, evening meal and light supper.  </w:t>
      </w:r>
    </w:p>
    <w:p w14:paraId="0E27FAD5" w14:textId="77777777" w:rsidR="00C22E19" w:rsidRDefault="00C22E19" w:rsidP="00294F5C">
      <w:pPr>
        <w:jc w:val="both"/>
        <w:rPr>
          <w:rFonts w:asciiTheme="minorHAnsi" w:hAnsiTheme="minorHAnsi" w:cstheme="minorHAnsi"/>
          <w:szCs w:val="22"/>
        </w:rPr>
      </w:pPr>
    </w:p>
    <w:p w14:paraId="78576F78" w14:textId="074453F4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 xml:space="preserve">The cost to the </w:t>
      </w:r>
      <w:r w:rsidR="00C22E19">
        <w:rPr>
          <w:rFonts w:asciiTheme="minorHAnsi" w:hAnsiTheme="minorHAnsi" w:cstheme="minorHAnsi"/>
          <w:szCs w:val="22"/>
        </w:rPr>
        <w:t xml:space="preserve">trip </w:t>
      </w:r>
      <w:r w:rsidRPr="00685DFF">
        <w:rPr>
          <w:rFonts w:asciiTheme="minorHAnsi" w:hAnsiTheme="minorHAnsi" w:cstheme="minorHAnsi"/>
          <w:szCs w:val="22"/>
        </w:rPr>
        <w:t>is £2</w:t>
      </w:r>
      <w:r w:rsidR="007B5E7A">
        <w:rPr>
          <w:rFonts w:asciiTheme="minorHAnsi" w:hAnsiTheme="minorHAnsi" w:cstheme="minorHAnsi"/>
          <w:szCs w:val="22"/>
        </w:rPr>
        <w:t>2</w:t>
      </w:r>
      <w:r w:rsidR="00C22E19">
        <w:rPr>
          <w:rFonts w:asciiTheme="minorHAnsi" w:hAnsiTheme="minorHAnsi" w:cstheme="minorHAnsi"/>
          <w:szCs w:val="22"/>
        </w:rPr>
        <w:t>7</w:t>
      </w:r>
      <w:r w:rsidRPr="00685DFF">
        <w:rPr>
          <w:rFonts w:asciiTheme="minorHAnsi" w:hAnsiTheme="minorHAnsi" w:cstheme="minorHAnsi"/>
          <w:szCs w:val="22"/>
        </w:rPr>
        <w:t>.00</w:t>
      </w:r>
      <w:r>
        <w:rPr>
          <w:rFonts w:asciiTheme="minorHAnsi" w:hAnsiTheme="minorHAnsi" w:cstheme="minorHAnsi"/>
          <w:szCs w:val="22"/>
        </w:rPr>
        <w:t xml:space="preserve"> per pupil</w:t>
      </w:r>
      <w:r w:rsidR="007B5E7A">
        <w:rPr>
          <w:rFonts w:asciiTheme="minorHAnsi" w:hAnsiTheme="minorHAnsi" w:cstheme="minorHAnsi"/>
          <w:szCs w:val="22"/>
        </w:rPr>
        <w:t>.</w:t>
      </w:r>
      <w:r w:rsidRPr="00685DFF">
        <w:rPr>
          <w:rFonts w:asciiTheme="minorHAnsi" w:hAnsiTheme="minorHAnsi" w:cstheme="minorHAnsi"/>
          <w:szCs w:val="22"/>
        </w:rPr>
        <w:t xml:space="preserve"> </w:t>
      </w:r>
      <w:r w:rsidR="00C22E19">
        <w:rPr>
          <w:rFonts w:asciiTheme="minorHAnsi" w:hAnsiTheme="minorHAnsi" w:cstheme="minorHAnsi"/>
          <w:szCs w:val="22"/>
        </w:rPr>
        <w:t xml:space="preserve">Pupil premium families will receive a subsidy which will reduce the cost. This will be communicated directly via ParentPay. </w:t>
      </w:r>
    </w:p>
    <w:p w14:paraId="4D5C38B1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 w:val="14"/>
          <w:szCs w:val="22"/>
        </w:rPr>
      </w:pPr>
    </w:p>
    <w:p w14:paraId="6C8B014C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 w:val="14"/>
          <w:szCs w:val="22"/>
        </w:rPr>
      </w:pPr>
    </w:p>
    <w:p w14:paraId="2BBDB9C5" w14:textId="5FB6E3F1" w:rsidR="00294F5C" w:rsidRPr="00685DFF" w:rsidRDefault="006D7E78" w:rsidP="00294F5C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Payment can</w:t>
      </w:r>
      <w:r w:rsidR="00294F5C" w:rsidRPr="00685DFF">
        <w:rPr>
          <w:rFonts w:asciiTheme="minorHAnsi" w:hAnsiTheme="minorHAnsi" w:cstheme="minorHAnsi"/>
          <w:szCs w:val="22"/>
        </w:rPr>
        <w:t xml:space="preserve"> be made </w:t>
      </w:r>
      <w:r>
        <w:rPr>
          <w:rFonts w:asciiTheme="minorHAnsi" w:hAnsiTheme="minorHAnsi" w:cstheme="minorHAnsi"/>
          <w:szCs w:val="22"/>
        </w:rPr>
        <w:t xml:space="preserve">in full or </w:t>
      </w:r>
      <w:r w:rsidR="00294F5C" w:rsidRPr="00685DFF">
        <w:rPr>
          <w:rFonts w:asciiTheme="minorHAnsi" w:hAnsiTheme="minorHAnsi" w:cstheme="minorHAnsi"/>
          <w:szCs w:val="22"/>
        </w:rPr>
        <w:t>in instalments via Parent</w:t>
      </w:r>
      <w:r w:rsidR="00562002">
        <w:rPr>
          <w:rFonts w:asciiTheme="minorHAnsi" w:hAnsiTheme="minorHAnsi" w:cstheme="minorHAnsi"/>
          <w:szCs w:val="22"/>
        </w:rPr>
        <w:t>P</w:t>
      </w:r>
      <w:r w:rsidR="00294F5C" w:rsidRPr="00685DFF">
        <w:rPr>
          <w:rFonts w:asciiTheme="minorHAnsi" w:hAnsiTheme="minorHAnsi" w:cstheme="minorHAnsi"/>
          <w:szCs w:val="22"/>
        </w:rPr>
        <w:t>ay, where you will see your reducing balance, or by cash at the school office</w:t>
      </w:r>
      <w:r w:rsidR="00C22E19">
        <w:rPr>
          <w:rFonts w:asciiTheme="minorHAnsi" w:hAnsiTheme="minorHAnsi" w:cstheme="minorHAnsi"/>
          <w:szCs w:val="22"/>
        </w:rPr>
        <w:t xml:space="preserve"> in a named envelope</w:t>
      </w:r>
      <w:r w:rsidR="00294F5C" w:rsidRPr="00685DFF">
        <w:rPr>
          <w:rFonts w:asciiTheme="minorHAnsi" w:hAnsiTheme="minorHAnsi" w:cstheme="minorHAnsi"/>
          <w:szCs w:val="22"/>
        </w:rPr>
        <w:t>.</w:t>
      </w:r>
      <w:r>
        <w:rPr>
          <w:rFonts w:asciiTheme="minorHAnsi" w:hAnsiTheme="minorHAnsi" w:cstheme="minorHAnsi"/>
          <w:szCs w:val="22"/>
        </w:rPr>
        <w:t xml:space="preserve"> A reply slip and a</w:t>
      </w:r>
      <w:r w:rsidR="00294F5C" w:rsidRPr="00685DFF">
        <w:rPr>
          <w:rFonts w:asciiTheme="minorHAnsi" w:hAnsiTheme="minorHAnsi" w:cstheme="minorHAnsi"/>
          <w:szCs w:val="22"/>
        </w:rPr>
        <w:t xml:space="preserve"> deposit of £20.00, payable by </w:t>
      </w:r>
      <w:r w:rsidR="00C22E19">
        <w:rPr>
          <w:rFonts w:asciiTheme="minorHAnsi" w:hAnsiTheme="minorHAnsi" w:cstheme="minorHAnsi"/>
          <w:szCs w:val="22"/>
        </w:rPr>
        <w:t>Tuesday 2</w:t>
      </w:r>
      <w:r w:rsidR="00C22E19" w:rsidRPr="00C22E19">
        <w:rPr>
          <w:rFonts w:asciiTheme="minorHAnsi" w:hAnsiTheme="minorHAnsi" w:cstheme="minorHAnsi"/>
          <w:szCs w:val="22"/>
          <w:vertAlign w:val="superscript"/>
        </w:rPr>
        <w:t>nd</w:t>
      </w:r>
      <w:r w:rsidR="00C22E19">
        <w:rPr>
          <w:rFonts w:asciiTheme="minorHAnsi" w:hAnsiTheme="minorHAnsi" w:cstheme="minorHAnsi"/>
          <w:szCs w:val="22"/>
        </w:rPr>
        <w:t xml:space="preserve"> Dec</w:t>
      </w:r>
      <w:r w:rsidR="00294F5C">
        <w:rPr>
          <w:rFonts w:asciiTheme="minorHAnsi" w:hAnsiTheme="minorHAnsi" w:cstheme="minorHAnsi"/>
          <w:szCs w:val="22"/>
        </w:rPr>
        <w:t>ember</w:t>
      </w:r>
      <w:r w:rsidR="00294F5C" w:rsidRPr="00685DFF">
        <w:rPr>
          <w:rFonts w:asciiTheme="minorHAnsi" w:hAnsiTheme="minorHAnsi" w:cstheme="minorHAnsi"/>
          <w:szCs w:val="22"/>
        </w:rPr>
        <w:t>, is required</w:t>
      </w:r>
      <w:r>
        <w:rPr>
          <w:rFonts w:asciiTheme="minorHAnsi" w:hAnsiTheme="minorHAnsi" w:cstheme="minorHAnsi"/>
          <w:szCs w:val="22"/>
        </w:rPr>
        <w:t xml:space="preserve">. </w:t>
      </w:r>
      <w:r w:rsidR="00C22E19">
        <w:rPr>
          <w:rFonts w:asciiTheme="minorHAnsi" w:hAnsiTheme="minorHAnsi" w:cstheme="minorHAnsi"/>
          <w:szCs w:val="22"/>
        </w:rPr>
        <w:t xml:space="preserve">Payment of a deposit will secure a place for your child and indicate your commitment to pay the remaining balance by </w:t>
      </w:r>
      <w:r w:rsidR="00294F5C">
        <w:rPr>
          <w:rFonts w:asciiTheme="minorHAnsi" w:hAnsiTheme="minorHAnsi" w:cstheme="minorHAnsi"/>
          <w:szCs w:val="22"/>
        </w:rPr>
        <w:t xml:space="preserve">Monday </w:t>
      </w:r>
      <w:r w:rsidR="00C22E19">
        <w:rPr>
          <w:rFonts w:asciiTheme="minorHAnsi" w:hAnsiTheme="minorHAnsi" w:cstheme="minorHAnsi"/>
          <w:szCs w:val="22"/>
        </w:rPr>
        <w:t>2</w:t>
      </w:r>
      <w:r w:rsidR="00C22E19" w:rsidRPr="00C22E19">
        <w:rPr>
          <w:rFonts w:asciiTheme="minorHAnsi" w:hAnsiTheme="minorHAnsi" w:cstheme="minorHAnsi"/>
          <w:szCs w:val="22"/>
          <w:vertAlign w:val="superscript"/>
        </w:rPr>
        <w:t>nd</w:t>
      </w:r>
      <w:r w:rsidR="00C22E19">
        <w:rPr>
          <w:rFonts w:asciiTheme="minorHAnsi" w:hAnsiTheme="minorHAnsi" w:cstheme="minorHAnsi"/>
          <w:szCs w:val="22"/>
        </w:rPr>
        <w:t xml:space="preserve"> </w:t>
      </w:r>
      <w:r w:rsidR="00294F5C">
        <w:rPr>
          <w:rFonts w:asciiTheme="minorHAnsi" w:hAnsiTheme="minorHAnsi" w:cstheme="minorHAnsi"/>
          <w:szCs w:val="22"/>
        </w:rPr>
        <w:t>March 202</w:t>
      </w:r>
      <w:r w:rsidR="00C22E19">
        <w:rPr>
          <w:rFonts w:asciiTheme="minorHAnsi" w:hAnsiTheme="minorHAnsi" w:cstheme="minorHAnsi"/>
          <w:szCs w:val="22"/>
        </w:rPr>
        <w:t>6</w:t>
      </w:r>
      <w:r w:rsidR="00294F5C" w:rsidRPr="00685DFF">
        <w:rPr>
          <w:rFonts w:asciiTheme="minorHAnsi" w:hAnsiTheme="minorHAnsi" w:cstheme="minorHAnsi"/>
          <w:szCs w:val="22"/>
        </w:rPr>
        <w:t>.</w:t>
      </w:r>
      <w:r>
        <w:rPr>
          <w:rFonts w:asciiTheme="minorHAnsi" w:hAnsiTheme="minorHAnsi" w:cstheme="minorHAnsi"/>
          <w:szCs w:val="22"/>
        </w:rPr>
        <w:t xml:space="preserve"> Refunds can only be given in extenuating circumstances. </w:t>
      </w:r>
    </w:p>
    <w:p w14:paraId="288C8978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 w:val="14"/>
          <w:szCs w:val="12"/>
        </w:rPr>
      </w:pPr>
    </w:p>
    <w:p w14:paraId="32827E56" w14:textId="77777777" w:rsidR="00294F5C" w:rsidRPr="00685DFF" w:rsidRDefault="00294F5C" w:rsidP="00294F5C">
      <w:pPr>
        <w:jc w:val="both"/>
        <w:rPr>
          <w:rFonts w:asciiTheme="minorHAnsi" w:hAnsiTheme="minorHAnsi" w:cstheme="minorHAnsi"/>
          <w:bCs/>
          <w:szCs w:val="22"/>
        </w:rPr>
      </w:pPr>
      <w:r w:rsidRPr="00685DFF">
        <w:rPr>
          <w:rFonts w:asciiTheme="minorHAnsi" w:hAnsiTheme="minorHAnsi" w:cstheme="minorHAnsi"/>
          <w:szCs w:val="22"/>
        </w:rPr>
        <w:t>I hope that all Y4 children will take part in the visit which is filled with opportunities and experiences we cannot provide in the classroom.  A Medical &amp; Consent form; f</w:t>
      </w:r>
      <w:r w:rsidRPr="00685DFF">
        <w:rPr>
          <w:rFonts w:asciiTheme="minorHAnsi" w:hAnsiTheme="minorHAnsi" w:cstheme="minorHAnsi"/>
          <w:bCs/>
          <w:szCs w:val="22"/>
        </w:rPr>
        <w:t>inal details about the programme outline and a kit list will be given to parents after the Christmas break.</w:t>
      </w:r>
    </w:p>
    <w:p w14:paraId="5335767E" w14:textId="2080444D" w:rsidR="00294F5C" w:rsidRDefault="00294F5C" w:rsidP="00294F5C">
      <w:pPr>
        <w:rPr>
          <w:rFonts w:asciiTheme="minorHAnsi" w:hAnsiTheme="minorHAnsi" w:cstheme="minorHAnsi"/>
          <w:szCs w:val="22"/>
        </w:rPr>
      </w:pPr>
    </w:p>
    <w:p w14:paraId="1B68CF54" w14:textId="77777777" w:rsidR="006D7E78" w:rsidRDefault="006D7E78" w:rsidP="00294F5C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If you wish to discuss payment information or have any other queries about the trip, please speak to Miss Andrews or Mr </w:t>
      </w:r>
      <w:proofErr w:type="spellStart"/>
      <w:r>
        <w:rPr>
          <w:rFonts w:asciiTheme="minorHAnsi" w:hAnsiTheme="minorHAnsi" w:cstheme="minorHAnsi"/>
          <w:szCs w:val="22"/>
        </w:rPr>
        <w:t>Levett</w:t>
      </w:r>
      <w:proofErr w:type="spellEnd"/>
      <w:r>
        <w:rPr>
          <w:rFonts w:asciiTheme="minorHAnsi" w:hAnsiTheme="minorHAnsi" w:cstheme="minorHAnsi"/>
          <w:szCs w:val="22"/>
        </w:rPr>
        <w:t>.</w:t>
      </w:r>
    </w:p>
    <w:p w14:paraId="73C9091F" w14:textId="4E61DD04" w:rsidR="006D7E78" w:rsidRPr="00685DFF" w:rsidRDefault="006D7E78" w:rsidP="00294F5C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</w:t>
      </w:r>
    </w:p>
    <w:p w14:paraId="450FA407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>Yours sincerely</w:t>
      </w:r>
    </w:p>
    <w:p w14:paraId="04147BBC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 w:val="14"/>
          <w:szCs w:val="22"/>
        </w:rPr>
      </w:pPr>
    </w:p>
    <w:p w14:paraId="20DB90F3" w14:textId="21CEFF39" w:rsidR="00294F5C" w:rsidRPr="00685DFF" w:rsidRDefault="006D7E78" w:rsidP="00294F5C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Miss S Andrews</w:t>
      </w:r>
    </w:p>
    <w:p w14:paraId="22546FDA" w14:textId="77777777" w:rsidR="00294F5C" w:rsidRPr="00685DFF" w:rsidRDefault="00294F5C" w:rsidP="00294F5C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szCs w:val="22"/>
        </w:rPr>
      </w:pPr>
    </w:p>
    <w:p w14:paraId="1C53D32B" w14:textId="5CD62078" w:rsidR="00294F5C" w:rsidRPr="00685DFF" w:rsidRDefault="009F5558" w:rsidP="00294F5C">
      <w:pPr>
        <w:jc w:val="both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Peat Rigg</w:t>
      </w:r>
      <w:r w:rsidR="00294F5C" w:rsidRPr="00685DFF">
        <w:rPr>
          <w:rFonts w:asciiTheme="minorHAnsi" w:hAnsiTheme="minorHAnsi" w:cstheme="minorHAnsi"/>
          <w:b/>
          <w:szCs w:val="22"/>
        </w:rPr>
        <w:t xml:space="preserve"> Trip Y4 – Monday </w:t>
      </w:r>
      <w:r>
        <w:rPr>
          <w:rFonts w:asciiTheme="minorHAnsi" w:hAnsiTheme="minorHAnsi" w:cstheme="minorHAnsi"/>
          <w:b/>
          <w:szCs w:val="22"/>
        </w:rPr>
        <w:t>2</w:t>
      </w:r>
      <w:r w:rsidR="006D7E78">
        <w:rPr>
          <w:rFonts w:asciiTheme="minorHAnsi" w:hAnsiTheme="minorHAnsi" w:cstheme="minorHAnsi"/>
          <w:b/>
          <w:szCs w:val="22"/>
        </w:rPr>
        <w:t>3</w:t>
      </w:r>
      <w:r w:rsidR="006D7E78" w:rsidRPr="006D7E78">
        <w:rPr>
          <w:rFonts w:asciiTheme="minorHAnsi" w:hAnsiTheme="minorHAnsi" w:cstheme="minorHAnsi"/>
          <w:b/>
          <w:szCs w:val="22"/>
          <w:vertAlign w:val="superscript"/>
        </w:rPr>
        <w:t>rd</w:t>
      </w:r>
      <w:r>
        <w:rPr>
          <w:rFonts w:asciiTheme="minorHAnsi" w:hAnsiTheme="minorHAnsi" w:cstheme="minorHAnsi"/>
          <w:b/>
          <w:szCs w:val="22"/>
        </w:rPr>
        <w:t xml:space="preserve"> – Wednesday 2</w:t>
      </w:r>
      <w:r w:rsidR="006D7E78">
        <w:rPr>
          <w:rFonts w:asciiTheme="minorHAnsi" w:hAnsiTheme="minorHAnsi" w:cstheme="minorHAnsi"/>
          <w:b/>
          <w:szCs w:val="22"/>
        </w:rPr>
        <w:t>5</w:t>
      </w:r>
      <w:r w:rsidRPr="009F5558">
        <w:rPr>
          <w:rFonts w:asciiTheme="minorHAnsi" w:hAnsiTheme="minorHAnsi" w:cstheme="minorHAnsi"/>
          <w:b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Cs w:val="22"/>
        </w:rPr>
        <w:t xml:space="preserve"> March 202</w:t>
      </w:r>
      <w:r w:rsidR="006D7E78">
        <w:rPr>
          <w:rFonts w:asciiTheme="minorHAnsi" w:hAnsiTheme="minorHAnsi" w:cstheme="minorHAnsi"/>
          <w:b/>
          <w:szCs w:val="22"/>
        </w:rPr>
        <w:t>6</w:t>
      </w:r>
    </w:p>
    <w:p w14:paraId="56D8CB59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</w:p>
    <w:p w14:paraId="55FDEE0C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>Name of Child ____________________________________</w:t>
      </w:r>
    </w:p>
    <w:p w14:paraId="09A21E9A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</w:p>
    <w:p w14:paraId="2B7C9E10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>I wish/do not wish to reserve a place on the above trip</w:t>
      </w:r>
    </w:p>
    <w:p w14:paraId="66C8946A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7B0F5AF" wp14:editId="4ACE068D">
                <wp:simplePos x="0" y="0"/>
                <wp:positionH relativeFrom="column">
                  <wp:posOffset>1800225</wp:posOffset>
                </wp:positionH>
                <wp:positionV relativeFrom="paragraph">
                  <wp:posOffset>50800</wp:posOffset>
                </wp:positionV>
                <wp:extent cx="323850" cy="3714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8D4955" w14:textId="77777777" w:rsidR="00294F5C" w:rsidRDefault="00294F5C" w:rsidP="00294F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B0F5A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41.75pt;margin-top:4pt;width:25.5pt;height:29.2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" fillcolor="white [3201]" strokeweight=".5pt">
                <v:textbox>
                  <w:txbxContent>
                    <w:p w14:paraId="608D4955" w14:textId="77777777" w:rsidR="00294F5C" w:rsidRDefault="00294F5C" w:rsidP="00294F5C"/>
                  </w:txbxContent>
                </v:textbox>
              </v:shape>
            </w:pict>
          </mc:Fallback>
        </mc:AlternateContent>
      </w:r>
      <w:r w:rsidRPr="00685DFF">
        <w:rPr>
          <w:rFonts w:asciiTheme="minorHAnsi" w:hAnsiTheme="minorHAnsi" w:cstheme="minorHAnsi"/>
          <w:noProof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DE301A" wp14:editId="52E85054">
                <wp:simplePos x="0" y="0"/>
                <wp:positionH relativeFrom="column">
                  <wp:posOffset>5661660</wp:posOffset>
                </wp:positionH>
                <wp:positionV relativeFrom="paragraph">
                  <wp:posOffset>5715</wp:posOffset>
                </wp:positionV>
                <wp:extent cx="323850" cy="3714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404B5E" w14:textId="77777777" w:rsidR="00294F5C" w:rsidRDefault="00294F5C" w:rsidP="00294F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E301A" id="Text Box 8" o:spid="_x0000_s1027" type="#_x0000_t202" style="position:absolute;left:0;text-align:left;margin-left:445.8pt;margin-top:.45pt;width:25.5pt;height:29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" fillcolor="white [3201]" strokeweight=".5pt">
                <v:textbox>
                  <w:txbxContent>
                    <w:p w14:paraId="55404B5E" w14:textId="77777777" w:rsidR="00294F5C" w:rsidRDefault="00294F5C" w:rsidP="00294F5C"/>
                  </w:txbxContent>
                </v:textbox>
              </v:shape>
            </w:pict>
          </mc:Fallback>
        </mc:AlternateContent>
      </w:r>
    </w:p>
    <w:p w14:paraId="37F2A716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 xml:space="preserve">I enclose a deposit of £20                 </w:t>
      </w:r>
      <w:r>
        <w:rPr>
          <w:rFonts w:asciiTheme="minorHAnsi" w:hAnsiTheme="minorHAnsi" w:cstheme="minorHAnsi"/>
          <w:szCs w:val="22"/>
        </w:rPr>
        <w:t xml:space="preserve">          </w:t>
      </w:r>
      <w:r w:rsidRPr="00685DFF">
        <w:rPr>
          <w:rFonts w:asciiTheme="minorHAnsi" w:hAnsiTheme="minorHAnsi" w:cstheme="minorHAnsi"/>
          <w:szCs w:val="22"/>
        </w:rPr>
        <w:t xml:space="preserve">OR I have paid my deposit of £20 on Parentpay </w:t>
      </w:r>
    </w:p>
    <w:p w14:paraId="7300C524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</w:p>
    <w:p w14:paraId="7F97E139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  <w:r w:rsidRPr="00685DFF">
        <w:rPr>
          <w:rFonts w:asciiTheme="minorHAnsi" w:hAnsiTheme="minorHAnsi" w:cstheme="minorHAnsi"/>
          <w:szCs w:val="22"/>
        </w:rPr>
        <w:t>Signed _____________________________________</w:t>
      </w:r>
    </w:p>
    <w:p w14:paraId="00A83E53" w14:textId="77777777" w:rsidR="00294F5C" w:rsidRPr="00685DFF" w:rsidRDefault="00294F5C" w:rsidP="00294F5C">
      <w:pPr>
        <w:jc w:val="both"/>
        <w:rPr>
          <w:rFonts w:asciiTheme="minorHAnsi" w:hAnsiTheme="minorHAnsi" w:cstheme="minorHAnsi"/>
          <w:szCs w:val="22"/>
        </w:rPr>
      </w:pPr>
    </w:p>
    <w:p w14:paraId="5C165A26" w14:textId="3AD1DFB7" w:rsidR="00294F5C" w:rsidRDefault="00294F5C" w:rsidP="009F5558">
      <w:pPr>
        <w:jc w:val="both"/>
      </w:pPr>
      <w:r w:rsidRPr="00685DFF">
        <w:rPr>
          <w:rFonts w:asciiTheme="minorHAnsi" w:hAnsiTheme="minorHAnsi" w:cstheme="minorHAnsi"/>
          <w:b/>
          <w:szCs w:val="22"/>
        </w:rPr>
        <w:t xml:space="preserve">Please return this slip to school </w:t>
      </w:r>
      <w:r w:rsidR="006D7E78">
        <w:rPr>
          <w:rFonts w:asciiTheme="minorHAnsi" w:hAnsiTheme="minorHAnsi" w:cstheme="minorHAnsi"/>
          <w:b/>
          <w:szCs w:val="22"/>
        </w:rPr>
        <w:t>Tuesday 2</w:t>
      </w:r>
      <w:r w:rsidR="006D7E78" w:rsidRPr="006D7E78">
        <w:rPr>
          <w:rFonts w:asciiTheme="minorHAnsi" w:hAnsiTheme="minorHAnsi" w:cstheme="minorHAnsi"/>
          <w:b/>
          <w:szCs w:val="22"/>
          <w:vertAlign w:val="superscript"/>
        </w:rPr>
        <w:t>nd</w:t>
      </w:r>
      <w:r w:rsidR="006D7E78">
        <w:rPr>
          <w:rFonts w:asciiTheme="minorHAnsi" w:hAnsiTheme="minorHAnsi" w:cstheme="minorHAnsi"/>
          <w:b/>
          <w:szCs w:val="22"/>
        </w:rPr>
        <w:t xml:space="preserve"> December</w:t>
      </w:r>
      <w:r w:rsidRPr="00685DFF">
        <w:rPr>
          <w:rFonts w:asciiTheme="minorHAnsi" w:hAnsiTheme="minorHAnsi" w:cstheme="minorHAnsi"/>
          <w:b/>
          <w:szCs w:val="22"/>
        </w:rPr>
        <w:t xml:space="preserve">.  Payment </w:t>
      </w:r>
      <w:r w:rsidR="00161AF7">
        <w:rPr>
          <w:rFonts w:asciiTheme="minorHAnsi" w:hAnsiTheme="minorHAnsi" w:cstheme="minorHAnsi"/>
          <w:b/>
          <w:szCs w:val="22"/>
        </w:rPr>
        <w:t>of the deposit must be received to</w:t>
      </w:r>
      <w:r w:rsidRPr="00685DFF">
        <w:rPr>
          <w:rFonts w:asciiTheme="minorHAnsi" w:hAnsiTheme="minorHAnsi" w:cstheme="minorHAnsi"/>
          <w:b/>
          <w:szCs w:val="22"/>
        </w:rPr>
        <w:t xml:space="preserve"> confirm your child’s place.</w:t>
      </w:r>
    </w:p>
    <w:sectPr w:rsidR="00294F5C">
      <w:headerReference w:type="default" r:id="rId9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5FC68" w14:textId="77777777" w:rsidR="00A340AE" w:rsidRDefault="00A340AE">
      <w:r>
        <w:separator/>
      </w:r>
    </w:p>
  </w:endnote>
  <w:endnote w:type="continuationSeparator" w:id="0">
    <w:p w14:paraId="25A0C72C" w14:textId="77777777" w:rsidR="00A340AE" w:rsidRDefault="00A3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lonOpenFac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5EE37" w14:textId="77777777" w:rsidR="00A340AE" w:rsidRDefault="00A340AE">
      <w:r>
        <w:separator/>
      </w:r>
    </w:p>
  </w:footnote>
  <w:footnote w:type="continuationSeparator" w:id="0">
    <w:p w14:paraId="68AAFA1C" w14:textId="77777777" w:rsidR="00A340AE" w:rsidRDefault="00A34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EA1AC" w14:textId="69D5A502" w:rsidR="008E3211" w:rsidRDefault="008E3211">
    <w:pPr>
      <w:pStyle w:val="Header"/>
    </w:pPr>
    <w: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90B"/>
    <w:rsid w:val="0000054E"/>
    <w:rsid w:val="00000D71"/>
    <w:rsid w:val="00003D3D"/>
    <w:rsid w:val="00016D58"/>
    <w:rsid w:val="0009243F"/>
    <w:rsid w:val="00161AF7"/>
    <w:rsid w:val="00230212"/>
    <w:rsid w:val="00255A47"/>
    <w:rsid w:val="0027353C"/>
    <w:rsid w:val="00273E80"/>
    <w:rsid w:val="00294F5C"/>
    <w:rsid w:val="00296FEE"/>
    <w:rsid w:val="002D6CF8"/>
    <w:rsid w:val="00324CDB"/>
    <w:rsid w:val="00360FEA"/>
    <w:rsid w:val="0039350A"/>
    <w:rsid w:val="003A3C2B"/>
    <w:rsid w:val="004050EF"/>
    <w:rsid w:val="004225BC"/>
    <w:rsid w:val="00445395"/>
    <w:rsid w:val="004F06BB"/>
    <w:rsid w:val="00562002"/>
    <w:rsid w:val="005C0403"/>
    <w:rsid w:val="005D5B19"/>
    <w:rsid w:val="006976DD"/>
    <w:rsid w:val="006A3DC1"/>
    <w:rsid w:val="006C5B1D"/>
    <w:rsid w:val="006D7E78"/>
    <w:rsid w:val="006E1B50"/>
    <w:rsid w:val="007832D1"/>
    <w:rsid w:val="007B5E7A"/>
    <w:rsid w:val="007B6129"/>
    <w:rsid w:val="00823D28"/>
    <w:rsid w:val="00860498"/>
    <w:rsid w:val="008708CA"/>
    <w:rsid w:val="008C3A18"/>
    <w:rsid w:val="008E3211"/>
    <w:rsid w:val="009065B7"/>
    <w:rsid w:val="009767B9"/>
    <w:rsid w:val="009D5B04"/>
    <w:rsid w:val="009F0BAC"/>
    <w:rsid w:val="009F5558"/>
    <w:rsid w:val="00A340AE"/>
    <w:rsid w:val="00A77658"/>
    <w:rsid w:val="00A82BF7"/>
    <w:rsid w:val="00A838ED"/>
    <w:rsid w:val="00A8493D"/>
    <w:rsid w:val="00B00615"/>
    <w:rsid w:val="00BA0AC0"/>
    <w:rsid w:val="00BD0D99"/>
    <w:rsid w:val="00C019A8"/>
    <w:rsid w:val="00C03BE6"/>
    <w:rsid w:val="00C22E19"/>
    <w:rsid w:val="00C505AC"/>
    <w:rsid w:val="00CC507E"/>
    <w:rsid w:val="00D430D9"/>
    <w:rsid w:val="00D77A25"/>
    <w:rsid w:val="00DF098B"/>
    <w:rsid w:val="00E03485"/>
    <w:rsid w:val="00E30D4C"/>
    <w:rsid w:val="00E6794E"/>
    <w:rsid w:val="00E77D04"/>
    <w:rsid w:val="00E80347"/>
    <w:rsid w:val="00E95C83"/>
    <w:rsid w:val="00EC403E"/>
    <w:rsid w:val="00ED63EA"/>
    <w:rsid w:val="00ED6FD0"/>
    <w:rsid w:val="00F01A7A"/>
    <w:rsid w:val="00F1290B"/>
    <w:rsid w:val="00F65086"/>
    <w:rsid w:val="00FB3511"/>
    <w:rsid w:val="00FC6A20"/>
    <w:rsid w:val="00FE77E9"/>
    <w:rsid w:val="00FE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47ED1A32"/>
  <w15:docId w15:val="{57F3A3E7-B042-477C-950D-A315DB75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aslonOpenFace" w:hAnsi="CaslonOpenFace"/>
      <w:b/>
      <w:sz w:val="27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CaslonOpenFace" w:hAnsi="CaslonOpenFace"/>
      <w:b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783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832D1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nhideWhenUsed/>
    <w:rsid w:val="00FB3511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D5B04"/>
    <w:rPr>
      <w:szCs w:val="20"/>
    </w:rPr>
  </w:style>
  <w:style w:type="character" w:customStyle="1" w:styleId="BodyTextChar">
    <w:name w:val="Body Text Char"/>
    <w:basedOn w:val="DefaultParagraphFont"/>
    <w:link w:val="BodyText"/>
    <w:rsid w:val="009D5B04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younger\AppData\Roaming\Microsoft\Templates\Letterhead%20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9971A-2313-4545-84E9-7D943F42E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2016</Template>
  <TotalTime>164</TotalTime>
  <Pages>1</Pages>
  <Words>332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WHEATCROFT COMMUNITY PRIMARY SCHOOL</vt:lpstr>
    </vt:vector>
  </TitlesOfParts>
  <Company>Wheatcroft CP School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WHEATCROFT COMMUNITY PRIMARY SCHOOL</dc:title>
  <dc:creator>K Younger</dc:creator>
  <cp:lastModifiedBy>Jane Corner</cp:lastModifiedBy>
  <cp:revision>9</cp:revision>
  <cp:lastPrinted>2021-12-03T15:41:00Z</cp:lastPrinted>
  <dcterms:created xsi:type="dcterms:W3CDTF">2024-09-30T14:47:00Z</dcterms:created>
  <dcterms:modified xsi:type="dcterms:W3CDTF">2025-11-07T11:28:00Z</dcterms:modified>
</cp:coreProperties>
</file>