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511A4C" w14:textId="77777777" w:rsidR="008E3211" w:rsidRPr="00E03485" w:rsidRDefault="00BF5C3C">
      <w:pPr>
        <w:pStyle w:val="Heading1"/>
        <w:pBdr>
          <w:bottom w:val="single" w:sz="4" w:space="1" w:color="auto"/>
        </w:pBdr>
        <w:jc w:val="right"/>
        <w:rPr>
          <w:rFonts w:ascii="Arial" w:hAnsi="Arial" w:cs="Arial"/>
          <w:sz w:val="31"/>
        </w:rPr>
      </w:pPr>
      <w:r>
        <w:rPr>
          <w:rFonts w:ascii="Arial" w:hAnsi="Arial" w:cs="Arial"/>
          <w:noProof/>
          <w:sz w:val="31"/>
          <w:lang w:val="en-US"/>
        </w:rPr>
        <w:object w:dxaOrig="1440" w:dyaOrig="1440" w14:anchorId="68AD6E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pt;margin-top:-18pt;width:52.4pt;height:63pt;z-index:251657728;visibility:visible;mso-wrap-edited:f" wrapcoords="-1543 -1029 -1543 22371 23143 22371 23143 -1029 -1543 -1029" fillcolor="yellow" stroked="t" strokecolor="yellow" strokeweight="3pt">
            <v:fill opacity=".5"/>
            <v:imagedata r:id="rId11" o:title=""/>
            <w10:wrap type="tight"/>
          </v:shape>
          <o:OLEObject Type="Embed" ProgID="Word.Picture.8" ShapeID="_x0000_s1026" DrawAspect="Content" ObjectID="_1818573260" r:id="rId12"/>
        </w:object>
      </w:r>
      <w:smartTag w:uri="urn:schemas-microsoft-com:office:smarttags" w:element="place">
        <w:smartTag w:uri="urn:schemas-microsoft-com:office:smarttags" w:element="PlaceName">
          <w:r w:rsidR="008E3211" w:rsidRPr="00E03485">
            <w:rPr>
              <w:rFonts w:ascii="Arial" w:hAnsi="Arial" w:cs="Arial"/>
              <w:sz w:val="31"/>
            </w:rPr>
            <w:t>WHEATCROFT</w:t>
          </w:r>
        </w:smartTag>
        <w:r w:rsidR="008E3211" w:rsidRPr="00E03485">
          <w:rPr>
            <w:rFonts w:ascii="Arial" w:hAnsi="Arial" w:cs="Arial"/>
            <w:sz w:val="31"/>
          </w:rPr>
          <w:t xml:space="preserve"> </w:t>
        </w:r>
        <w:smartTag w:uri="urn:schemas-microsoft-com:office:smarttags" w:element="PlaceName">
          <w:r w:rsidR="008E3211" w:rsidRPr="00E03485">
            <w:rPr>
              <w:rFonts w:ascii="Arial" w:hAnsi="Arial" w:cs="Arial"/>
              <w:sz w:val="31"/>
            </w:rPr>
            <w:t>COMMUNITY</w:t>
          </w:r>
        </w:smartTag>
        <w:r w:rsidR="008E3211" w:rsidRPr="00E03485">
          <w:rPr>
            <w:rFonts w:ascii="Arial" w:hAnsi="Arial" w:cs="Arial"/>
            <w:sz w:val="31"/>
          </w:rPr>
          <w:t xml:space="preserve"> </w:t>
        </w:r>
        <w:smartTag w:uri="urn:schemas-microsoft-com:office:smarttags" w:element="PlaceType">
          <w:r w:rsidR="008E3211" w:rsidRPr="00E03485">
            <w:rPr>
              <w:rFonts w:ascii="Arial" w:hAnsi="Arial" w:cs="Arial"/>
              <w:sz w:val="31"/>
            </w:rPr>
            <w:t>PRIMARY SCHOOL</w:t>
          </w:r>
        </w:smartTag>
      </w:smartTag>
    </w:p>
    <w:p w14:paraId="610E51D7" w14:textId="62A50042" w:rsidR="004F06BB" w:rsidRDefault="0000054E" w:rsidP="00BF5C3C">
      <w:pPr>
        <w:pStyle w:val="Heading1"/>
        <w:pBdr>
          <w:bottom w:val="single" w:sz="4" w:space="1" w:color="auto"/>
        </w:pBdr>
        <w:jc w:val="center"/>
        <w:rPr>
          <w:rFonts w:ascii="Arial" w:hAnsi="Arial" w:cs="Arial"/>
          <w:b w:val="0"/>
          <w:bCs/>
          <w:sz w:val="20"/>
        </w:rPr>
      </w:pPr>
      <w:r>
        <w:rPr>
          <w:rFonts w:ascii="Arial" w:hAnsi="Arial" w:cs="Arial"/>
          <w:b w:val="0"/>
          <w:bCs/>
          <w:sz w:val="20"/>
        </w:rPr>
        <w:t xml:space="preserve">              </w:t>
      </w:r>
      <w:r w:rsidR="00860498">
        <w:rPr>
          <w:rFonts w:ascii="Arial" w:hAnsi="Arial" w:cs="Arial"/>
          <w:b w:val="0"/>
          <w:bCs/>
          <w:sz w:val="20"/>
        </w:rPr>
        <w:t xml:space="preserve">   </w:t>
      </w:r>
      <w:r>
        <w:rPr>
          <w:rFonts w:ascii="Arial" w:hAnsi="Arial" w:cs="Arial"/>
          <w:b w:val="0"/>
          <w:bCs/>
          <w:sz w:val="20"/>
        </w:rPr>
        <w:t xml:space="preserve"> </w:t>
      </w:r>
      <w:r w:rsidR="008E3211" w:rsidRPr="00E03485">
        <w:rPr>
          <w:rFonts w:ascii="Arial" w:hAnsi="Arial" w:cs="Arial"/>
          <w:b w:val="0"/>
          <w:bCs/>
          <w:sz w:val="20"/>
        </w:rPr>
        <w:t xml:space="preserve">Headteacher: </w:t>
      </w:r>
      <w:r w:rsidR="00FE77E9">
        <w:rPr>
          <w:rFonts w:ascii="Arial" w:hAnsi="Arial" w:cs="Arial"/>
          <w:b w:val="0"/>
          <w:bCs/>
          <w:sz w:val="20"/>
        </w:rPr>
        <w:t>Mr. G. Dyer   -   Deputy Headteacher: Mrs. A. Kirby</w:t>
      </w:r>
    </w:p>
    <w:p w14:paraId="6F07D68A" w14:textId="1ABE61EC" w:rsidR="00BF5C3C" w:rsidRDefault="00BF5C3C" w:rsidP="00BF5C3C"/>
    <w:p w14:paraId="7D668F47" w14:textId="41B64C68" w:rsidR="004F06BB" w:rsidRDefault="004F06BB" w:rsidP="00BF5C3C"/>
    <w:p w14:paraId="099E0BD9" w14:textId="77777777" w:rsidR="00BF5C3C" w:rsidRPr="00BF5C3C" w:rsidRDefault="00BF5C3C" w:rsidP="00BF5C3C"/>
    <w:p w14:paraId="62937F64" w14:textId="77777777" w:rsidR="008E3211" w:rsidRPr="00E03485" w:rsidRDefault="008E3211">
      <w:pPr>
        <w:pStyle w:val="Heading2"/>
        <w:pBdr>
          <w:bottom w:val="single" w:sz="4" w:space="1" w:color="auto"/>
        </w:pBdr>
        <w:jc w:val="left"/>
        <w:rPr>
          <w:rFonts w:ascii="Arial" w:hAnsi="Arial" w:cs="Arial"/>
          <w:b w:val="0"/>
          <w:bCs/>
          <w:sz w:val="20"/>
        </w:rPr>
      </w:pPr>
      <w:r w:rsidRPr="00E03485">
        <w:rPr>
          <w:rFonts w:ascii="Arial" w:hAnsi="Arial" w:cs="Arial"/>
          <w:b w:val="0"/>
          <w:bCs/>
          <w:sz w:val="20"/>
        </w:rPr>
        <w:t xml:space="preserve">Holbeck Hill                                                                          </w:t>
      </w:r>
    </w:p>
    <w:p w14:paraId="4F8B0F0C" w14:textId="77777777" w:rsidR="00FB3511" w:rsidRPr="00FB3511" w:rsidRDefault="008E3211" w:rsidP="00FB3511">
      <w:pPr>
        <w:pStyle w:val="Heading2"/>
        <w:pBdr>
          <w:bottom w:val="single" w:sz="4" w:space="1" w:color="auto"/>
        </w:pBdr>
        <w:jc w:val="left"/>
        <w:rPr>
          <w:rFonts w:ascii="Arial" w:hAnsi="Arial" w:cs="Arial"/>
          <w:b w:val="0"/>
          <w:bCs/>
          <w:sz w:val="20"/>
        </w:rPr>
      </w:pPr>
      <w:r w:rsidRPr="00E03485">
        <w:rPr>
          <w:rFonts w:ascii="Arial" w:hAnsi="Arial" w:cs="Arial"/>
          <w:b w:val="0"/>
          <w:bCs/>
          <w:sz w:val="20"/>
        </w:rPr>
        <w:t>SCARBOROUGH</w:t>
      </w:r>
      <w:r w:rsidR="004F06BB">
        <w:rPr>
          <w:rFonts w:ascii="Arial" w:hAnsi="Arial" w:cs="Arial"/>
          <w:b w:val="0"/>
          <w:bCs/>
          <w:sz w:val="20"/>
        </w:rPr>
        <w:t xml:space="preserve">                                                                                                      T</w:t>
      </w:r>
      <w:r w:rsidRPr="00E03485">
        <w:rPr>
          <w:rFonts w:ascii="Arial" w:hAnsi="Arial" w:cs="Arial"/>
          <w:b w:val="0"/>
          <w:bCs/>
          <w:sz w:val="20"/>
        </w:rPr>
        <w:t>e</w:t>
      </w:r>
      <w:r w:rsidR="004F06BB">
        <w:rPr>
          <w:rFonts w:ascii="Arial" w:hAnsi="Arial" w:cs="Arial"/>
          <w:b w:val="0"/>
          <w:bCs/>
          <w:sz w:val="20"/>
        </w:rPr>
        <w:t>le</w:t>
      </w:r>
      <w:r w:rsidRPr="00E03485">
        <w:rPr>
          <w:rFonts w:ascii="Arial" w:hAnsi="Arial" w:cs="Arial"/>
          <w:b w:val="0"/>
          <w:bCs/>
          <w:sz w:val="20"/>
        </w:rPr>
        <w:t>phone: 01723 375704</w:t>
      </w:r>
    </w:p>
    <w:p w14:paraId="24CD1288" w14:textId="77777777" w:rsidR="008E3211" w:rsidRPr="00E03485" w:rsidRDefault="008E3211" w:rsidP="00C019A8">
      <w:pPr>
        <w:pStyle w:val="Heading2"/>
        <w:pBdr>
          <w:bottom w:val="single" w:sz="4" w:space="1" w:color="auto"/>
        </w:pBdr>
        <w:jc w:val="left"/>
        <w:rPr>
          <w:rFonts w:ascii="Arial" w:hAnsi="Arial" w:cs="Arial"/>
          <w:b w:val="0"/>
          <w:bCs/>
          <w:sz w:val="20"/>
        </w:rPr>
      </w:pPr>
      <w:r w:rsidRPr="00E03485">
        <w:rPr>
          <w:rFonts w:ascii="Arial" w:hAnsi="Arial" w:cs="Arial"/>
          <w:b w:val="0"/>
          <w:bCs/>
          <w:sz w:val="20"/>
        </w:rPr>
        <w:t xml:space="preserve">North Yorkshire  </w:t>
      </w:r>
      <w:r w:rsidR="00FB3511">
        <w:rPr>
          <w:rFonts w:ascii="Arial" w:hAnsi="Arial" w:cs="Arial"/>
          <w:b w:val="0"/>
          <w:bCs/>
          <w:sz w:val="20"/>
        </w:rPr>
        <w:t xml:space="preserve">       </w:t>
      </w:r>
      <w:r w:rsidRPr="00E03485">
        <w:rPr>
          <w:rFonts w:ascii="Arial" w:hAnsi="Arial" w:cs="Arial"/>
          <w:b w:val="0"/>
          <w:bCs/>
          <w:sz w:val="20"/>
        </w:rPr>
        <w:t xml:space="preserve">     </w:t>
      </w:r>
      <w:r w:rsidR="004F06BB">
        <w:rPr>
          <w:rFonts w:ascii="Arial" w:hAnsi="Arial" w:cs="Arial"/>
          <w:b w:val="0"/>
          <w:bCs/>
          <w:sz w:val="20"/>
        </w:rPr>
        <w:t xml:space="preserve"> </w:t>
      </w:r>
      <w:r w:rsidRPr="00E03485">
        <w:rPr>
          <w:rFonts w:ascii="Arial" w:hAnsi="Arial" w:cs="Arial"/>
          <w:b w:val="0"/>
          <w:bCs/>
          <w:sz w:val="20"/>
        </w:rPr>
        <w:t xml:space="preserve">                                                                    </w:t>
      </w:r>
      <w:r w:rsidR="00D77A25">
        <w:rPr>
          <w:rFonts w:ascii="Arial" w:hAnsi="Arial" w:cs="Arial"/>
          <w:b w:val="0"/>
          <w:bCs/>
          <w:sz w:val="20"/>
        </w:rPr>
        <w:t>e</w:t>
      </w:r>
      <w:r w:rsidR="00FB3511" w:rsidRPr="00FB3511">
        <w:rPr>
          <w:rFonts w:ascii="Arial" w:hAnsi="Arial" w:cs="Arial"/>
          <w:b w:val="0"/>
          <w:bCs/>
          <w:sz w:val="20"/>
        </w:rPr>
        <w:t>mail: admin@wheatcroft.n-yorks.sch.uk</w:t>
      </w:r>
    </w:p>
    <w:p w14:paraId="348C9B3D" w14:textId="77777777" w:rsidR="00BF5C3C" w:rsidRDefault="008E3211" w:rsidP="00FB3511">
      <w:pPr>
        <w:pBdr>
          <w:bottom w:val="single" w:sz="4" w:space="1" w:color="auto"/>
        </w:pBdr>
        <w:rPr>
          <w:rFonts w:ascii="Arial" w:hAnsi="Arial" w:cs="Arial"/>
          <w:bCs/>
          <w:sz w:val="20"/>
        </w:rPr>
      </w:pPr>
      <w:r w:rsidRPr="00E03485">
        <w:rPr>
          <w:rFonts w:ascii="Arial" w:hAnsi="Arial" w:cs="Arial"/>
          <w:bCs/>
          <w:sz w:val="20"/>
        </w:rPr>
        <w:t>YO11 3BW</w:t>
      </w:r>
    </w:p>
    <w:p w14:paraId="6A4CB6B5" w14:textId="27526C91" w:rsidR="008E3211" w:rsidRPr="00E03485" w:rsidRDefault="00BF5C3C" w:rsidP="00FB3511">
      <w:pPr>
        <w:pBdr>
          <w:bottom w:val="single" w:sz="4" w:space="1" w:color="auto"/>
        </w:pBdr>
        <w:rPr>
          <w:rFonts w:ascii="Arial" w:hAnsi="Arial" w:cs="Arial"/>
          <w:bCs/>
          <w:sz w:val="20"/>
        </w:rPr>
      </w:pPr>
      <w:r w:rsidRPr="00BF5C3C">
        <w:rPr>
          <w:rFonts w:ascii="Arial" w:hAnsi="Arial" w:cs="Arial"/>
          <w:b/>
          <w:bCs/>
          <w:sz w:val="20"/>
        </w:rPr>
        <w:t>Newsletter 1</w:t>
      </w:r>
      <w:r w:rsidR="008E3211" w:rsidRPr="00BF5C3C">
        <w:rPr>
          <w:rFonts w:ascii="Arial" w:hAnsi="Arial" w:cs="Arial"/>
          <w:b/>
          <w:bCs/>
          <w:sz w:val="20"/>
        </w:rPr>
        <w:t xml:space="preserve">              </w:t>
      </w:r>
      <w:r w:rsidR="004F06BB" w:rsidRPr="00BF5C3C">
        <w:rPr>
          <w:rFonts w:ascii="Arial" w:hAnsi="Arial" w:cs="Arial"/>
          <w:b/>
          <w:bCs/>
          <w:sz w:val="20"/>
        </w:rPr>
        <w:t xml:space="preserve"> </w:t>
      </w:r>
      <w:r w:rsidR="008E3211" w:rsidRPr="00BF5C3C">
        <w:rPr>
          <w:rFonts w:ascii="Arial" w:hAnsi="Arial" w:cs="Arial"/>
          <w:b/>
          <w:bCs/>
          <w:sz w:val="20"/>
        </w:rPr>
        <w:t xml:space="preserve">                                                                    </w:t>
      </w:r>
      <w:r>
        <w:rPr>
          <w:rFonts w:ascii="Arial" w:hAnsi="Arial" w:cs="Arial"/>
          <w:bCs/>
          <w:sz w:val="20"/>
        </w:rPr>
        <w:t>School Website: www.wheatcroftprimary.com</w:t>
      </w:r>
    </w:p>
    <w:p w14:paraId="1C0A2CA6" w14:textId="77777777" w:rsidR="00FD14B6" w:rsidRDefault="00FD14B6" w:rsidP="00FD14B6">
      <w:pPr>
        <w:jc w:val="right"/>
        <w:rPr>
          <w:rFonts w:asciiTheme="minorHAnsi" w:hAnsiTheme="minorHAnsi" w:cstheme="minorHAnsi"/>
        </w:rPr>
      </w:pPr>
    </w:p>
    <w:p w14:paraId="4D5FAF8D" w14:textId="6B26A9DD" w:rsidR="008708CA" w:rsidRPr="00BF5C3C" w:rsidRDefault="00F42D01" w:rsidP="00FD14B6">
      <w:pPr>
        <w:jc w:val="right"/>
        <w:rPr>
          <w:rFonts w:ascii="Arial" w:hAnsi="Arial" w:cs="Arial"/>
        </w:rPr>
      </w:pPr>
      <w:r w:rsidRPr="00BF5C3C">
        <w:rPr>
          <w:rFonts w:ascii="Arial" w:hAnsi="Arial" w:cs="Arial"/>
        </w:rPr>
        <w:t xml:space="preserve">September </w:t>
      </w:r>
      <w:r w:rsidR="00C4440F" w:rsidRPr="00BF5C3C">
        <w:rPr>
          <w:rFonts w:ascii="Arial" w:hAnsi="Arial" w:cs="Arial"/>
        </w:rPr>
        <w:t>2025</w:t>
      </w:r>
      <w:r w:rsidRPr="00BF5C3C">
        <w:rPr>
          <w:rFonts w:ascii="Arial" w:hAnsi="Arial" w:cs="Arial"/>
        </w:rPr>
        <w:t xml:space="preserve"> </w:t>
      </w:r>
    </w:p>
    <w:p w14:paraId="6ADE867E" w14:textId="77777777" w:rsidR="00FD14B6" w:rsidRDefault="00FD14B6" w:rsidP="00FD14B6">
      <w:pPr>
        <w:jc w:val="both"/>
        <w:rPr>
          <w:rFonts w:asciiTheme="minorHAnsi" w:hAnsiTheme="minorHAnsi" w:cstheme="minorHAnsi"/>
        </w:rPr>
      </w:pPr>
    </w:p>
    <w:p w14:paraId="75DA7A8B" w14:textId="77777777" w:rsidR="008C1EA5" w:rsidRPr="00447CA1" w:rsidRDefault="008C1EA5" w:rsidP="00FD14B6">
      <w:pPr>
        <w:jc w:val="both"/>
        <w:rPr>
          <w:rFonts w:ascii="Arial" w:hAnsi="Arial" w:cs="Arial"/>
        </w:rPr>
      </w:pPr>
      <w:r w:rsidRPr="00447CA1">
        <w:rPr>
          <w:rFonts w:ascii="Arial" w:hAnsi="Arial" w:cs="Arial"/>
        </w:rPr>
        <w:t>Dear Parent / Carers,</w:t>
      </w:r>
      <w:bookmarkStart w:id="0" w:name="_GoBack"/>
      <w:bookmarkEnd w:id="0"/>
    </w:p>
    <w:p w14:paraId="62A0422C" w14:textId="33DB78E1" w:rsidR="00DF36BB" w:rsidRPr="00DF36BB" w:rsidRDefault="00DF36BB" w:rsidP="00DF36BB">
      <w:pPr>
        <w:rPr>
          <w:rFonts w:ascii="Arial" w:hAnsi="Arial" w:cs="Arial"/>
        </w:rPr>
      </w:pPr>
      <w:r w:rsidRPr="00DF36BB">
        <w:rPr>
          <w:rFonts w:ascii="Arial" w:hAnsi="Arial" w:cs="Arial"/>
        </w:rPr>
        <w:t>Welcome back to a brand new school year! We hope you’ve had a restful and enjoyable summer.</w:t>
      </w:r>
      <w:r>
        <w:rPr>
          <w:rFonts w:ascii="Arial" w:hAnsi="Arial" w:cs="Arial"/>
        </w:rPr>
        <w:t xml:space="preserve"> </w:t>
      </w:r>
      <w:r w:rsidRPr="00DF36BB">
        <w:rPr>
          <w:rFonts w:ascii="Arial" w:hAnsi="Arial" w:cs="Arial"/>
        </w:rPr>
        <w:t xml:space="preserve">I would like to praise all our students for their </w:t>
      </w:r>
      <w:r>
        <w:rPr>
          <w:rFonts w:ascii="Arial" w:hAnsi="Arial" w:cs="Arial"/>
        </w:rPr>
        <w:t>excellent start to the year. Walking around school and going into classes we have been delighted with the way they have settled into their new</w:t>
      </w:r>
      <w:r w:rsidR="00247A7E">
        <w:rPr>
          <w:rFonts w:ascii="Arial" w:hAnsi="Arial" w:cs="Arial"/>
        </w:rPr>
        <w:t xml:space="preserve"> class</w:t>
      </w:r>
      <w:r w:rsidR="005B68EB">
        <w:rPr>
          <w:rFonts w:ascii="Arial" w:hAnsi="Arial" w:cs="Arial"/>
        </w:rPr>
        <w:t xml:space="preserve"> </w:t>
      </w:r>
      <w:r>
        <w:rPr>
          <w:rFonts w:ascii="Arial" w:hAnsi="Arial" w:cs="Arial"/>
        </w:rPr>
        <w:t xml:space="preserve">and the </w:t>
      </w:r>
      <w:r w:rsidR="00BF5C3C">
        <w:rPr>
          <w:rFonts w:ascii="Arial" w:hAnsi="Arial" w:cs="Arial"/>
          <w:b/>
        </w:rPr>
        <w:t xml:space="preserve">RESPECT </w:t>
      </w:r>
      <w:r>
        <w:rPr>
          <w:rFonts w:ascii="Arial" w:hAnsi="Arial" w:cs="Arial"/>
        </w:rPr>
        <w:t xml:space="preserve">they are showing to each other and the school community. This is a theme of the half term and I can see that we will be awarding lots of badges, postcards and house points!  </w:t>
      </w:r>
      <w:r w:rsidR="005B68EB" w:rsidRPr="005B68EB">
        <w:rPr>
          <w:rFonts w:ascii="Arial" w:hAnsi="Arial" w:cs="Arial"/>
        </w:rPr>
        <w:t xml:space="preserve">I know you will continue to work with us, so your child can grow in confidence, with a love of learning, and a determination to be the best person they can be. We in school will do everything we can to help your child to do their best. Let us know if we can support you in any way. We continue to operate an open-door policy – feel free to book an appointment with your child’s class teacher, our </w:t>
      </w:r>
      <w:r w:rsidR="005B68EB">
        <w:rPr>
          <w:rFonts w:ascii="Arial" w:hAnsi="Arial" w:cs="Arial"/>
        </w:rPr>
        <w:t xml:space="preserve">Senior Leadership Team or myself, </w:t>
      </w:r>
      <w:r w:rsidR="005B68EB" w:rsidRPr="005B68EB">
        <w:rPr>
          <w:rFonts w:ascii="Arial" w:hAnsi="Arial" w:cs="Arial"/>
        </w:rPr>
        <w:t>if you have any concerns or need support, help or advice. Please contact school through either</w:t>
      </w:r>
      <w:r w:rsidR="005B68EB">
        <w:rPr>
          <w:rFonts w:ascii="Arial" w:hAnsi="Arial" w:cs="Arial"/>
        </w:rPr>
        <w:t xml:space="preserve"> dojo or admin@wheatcroft.n-yorks.sch.uk</w:t>
      </w:r>
    </w:p>
    <w:p w14:paraId="7B7EA194" w14:textId="6B636425" w:rsidR="00DF36BB" w:rsidRPr="00DF36BB" w:rsidRDefault="00DF36BB" w:rsidP="00DF36BB">
      <w:pPr>
        <w:rPr>
          <w:rFonts w:ascii="Arial" w:hAnsi="Arial" w:cs="Arial"/>
        </w:rPr>
      </w:pPr>
    </w:p>
    <w:p w14:paraId="418E56D0" w14:textId="77777777" w:rsidR="003F1F93" w:rsidRPr="005B68EB" w:rsidRDefault="003F1F93" w:rsidP="003F1F93">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A Warm Welcome to New Families</w:t>
      </w:r>
    </w:p>
    <w:p w14:paraId="3BB890D9" w14:textId="4305D47B" w:rsidR="003F1F93" w:rsidRPr="003F1F93" w:rsidRDefault="003F1F93" w:rsidP="003F1F93">
      <w:pPr>
        <w:rPr>
          <w:rFonts w:ascii="Arial" w:hAnsi="Arial" w:cs="Arial"/>
        </w:rPr>
      </w:pPr>
      <w:r w:rsidRPr="003F1F93">
        <w:rPr>
          <w:rFonts w:ascii="Arial" w:hAnsi="Arial" w:cs="Arial"/>
        </w:rPr>
        <w:t>We are delighted to welcome all of our new children and families to Wheatcroft this term. Whether you are joining us in Reception or further up the school, we look forward to working with you in the months and years ahead.</w:t>
      </w:r>
    </w:p>
    <w:p w14:paraId="3299ADA0" w14:textId="37E712B6" w:rsidR="003F1F93" w:rsidRPr="005B68EB" w:rsidRDefault="003F1F93" w:rsidP="003F1F93">
      <w:pPr>
        <w:rPr>
          <w:rFonts w:ascii="Lucida Handwriting" w:hAnsi="Lucida Handwriting" w:cs="Segoe UI Symbol"/>
          <w:b/>
        </w:rPr>
      </w:pPr>
    </w:p>
    <w:p w14:paraId="772DD000" w14:textId="77777777" w:rsidR="005B68EB" w:rsidRPr="005B68EB" w:rsidRDefault="005B68EB" w:rsidP="005B68EB">
      <w:pPr>
        <w:rPr>
          <w:rFonts w:ascii="Lucida Handwriting" w:hAnsi="Lucida Handwriting" w:cs="Arial"/>
          <w:b/>
          <w:bCs/>
        </w:rPr>
      </w:pPr>
      <w:r w:rsidRPr="005B68EB">
        <w:rPr>
          <w:rFonts w:ascii="Segoe UI Symbol" w:hAnsi="Segoe UI Symbol" w:cs="Segoe UI Symbol"/>
          <w:b/>
          <w:bCs/>
        </w:rPr>
        <w:t>💬</w:t>
      </w:r>
      <w:r w:rsidRPr="005B68EB">
        <w:rPr>
          <w:rFonts w:ascii="Lucida Handwriting" w:hAnsi="Lucida Handwriting" w:cs="Arial"/>
          <w:b/>
          <w:bCs/>
        </w:rPr>
        <w:t xml:space="preserve"> Class Dojo – Communication</w:t>
      </w:r>
    </w:p>
    <w:p w14:paraId="7210EFBD" w14:textId="3632FC28" w:rsidR="005B68EB" w:rsidRPr="005B68EB" w:rsidRDefault="005B68EB" w:rsidP="005B68EB">
      <w:pPr>
        <w:rPr>
          <w:rFonts w:ascii="Arial" w:hAnsi="Arial" w:cs="Arial"/>
        </w:rPr>
      </w:pPr>
      <w:r w:rsidRPr="005B68EB">
        <w:rPr>
          <w:rFonts w:ascii="Arial" w:hAnsi="Arial" w:cs="Arial"/>
        </w:rPr>
        <w:t xml:space="preserve">Class Dojo continues to be our </w:t>
      </w:r>
      <w:r w:rsidRPr="005B68EB">
        <w:rPr>
          <w:rFonts w:ascii="Arial" w:hAnsi="Arial" w:cs="Arial"/>
          <w:bCs/>
        </w:rPr>
        <w:t>first choice for communication between home and school</w:t>
      </w:r>
      <w:r w:rsidRPr="005B68EB">
        <w:rPr>
          <w:rFonts w:ascii="Arial" w:hAnsi="Arial" w:cs="Arial"/>
        </w:rPr>
        <w:t>. It is the best way to keep up to date with school news and to contact your child’s class teacher directly.</w:t>
      </w:r>
      <w:r>
        <w:rPr>
          <w:rFonts w:ascii="Arial" w:hAnsi="Arial" w:cs="Arial"/>
        </w:rPr>
        <w:t xml:space="preserve"> </w:t>
      </w:r>
      <w:r w:rsidRPr="005B68EB">
        <w:rPr>
          <w:rFonts w:ascii="Arial" w:hAnsi="Arial" w:cs="Arial"/>
        </w:rPr>
        <w:t xml:space="preserve">To support staff wellbeing and ensure a healthy work–life balance, we operate a </w:t>
      </w:r>
      <w:r w:rsidRPr="005B68EB">
        <w:rPr>
          <w:rFonts w:ascii="Arial" w:hAnsi="Arial" w:cs="Arial"/>
          <w:bCs/>
        </w:rPr>
        <w:t>‘quiet time’ policy</w:t>
      </w:r>
      <w:r w:rsidRPr="005B68EB">
        <w:rPr>
          <w:rFonts w:ascii="Arial" w:hAnsi="Arial" w:cs="Arial"/>
        </w:rPr>
        <w:t>:</w:t>
      </w:r>
    </w:p>
    <w:p w14:paraId="3A6FDD30" w14:textId="77777777" w:rsidR="00247A7E" w:rsidRPr="00BF5C3C" w:rsidRDefault="005B68EB" w:rsidP="00247A7E">
      <w:pPr>
        <w:pStyle w:val="ListParagraph"/>
        <w:numPr>
          <w:ilvl w:val="0"/>
          <w:numId w:val="5"/>
        </w:numPr>
        <w:rPr>
          <w:rFonts w:ascii="Arial" w:hAnsi="Arial" w:cs="Arial"/>
        </w:rPr>
      </w:pPr>
      <w:r w:rsidRPr="00BF5C3C">
        <w:rPr>
          <w:rFonts w:ascii="Arial" w:hAnsi="Arial" w:cs="Arial"/>
          <w:bCs/>
        </w:rPr>
        <w:t>5:00pm – 7:30am each day</w:t>
      </w:r>
    </w:p>
    <w:p w14:paraId="7AA891C9" w14:textId="2C9DBD31" w:rsidR="005B68EB" w:rsidRPr="00BF5C3C" w:rsidRDefault="005B68EB" w:rsidP="00247A7E">
      <w:pPr>
        <w:pStyle w:val="ListParagraph"/>
        <w:numPr>
          <w:ilvl w:val="0"/>
          <w:numId w:val="5"/>
        </w:numPr>
        <w:rPr>
          <w:rFonts w:ascii="Arial" w:hAnsi="Arial" w:cs="Arial"/>
        </w:rPr>
      </w:pPr>
      <w:r w:rsidRPr="00BF5C3C">
        <w:rPr>
          <w:rFonts w:ascii="Arial" w:hAnsi="Arial" w:cs="Arial"/>
          <w:bCs/>
        </w:rPr>
        <w:t>All day on weekends</w:t>
      </w:r>
    </w:p>
    <w:p w14:paraId="2FEDD43E" w14:textId="77777777" w:rsidR="005B68EB" w:rsidRPr="005B68EB" w:rsidRDefault="005B68EB" w:rsidP="005B68EB">
      <w:pPr>
        <w:rPr>
          <w:rFonts w:ascii="Arial" w:hAnsi="Arial" w:cs="Arial"/>
        </w:rPr>
      </w:pPr>
      <w:r w:rsidRPr="005B68EB">
        <w:rPr>
          <w:rFonts w:ascii="Arial" w:hAnsi="Arial" w:cs="Arial"/>
        </w:rPr>
        <w:t xml:space="preserve">If you message during these times, staff will respond during the next working day. Please also be aware that messages sent in school hours may not be answered straight away – teachers will usually reply at </w:t>
      </w:r>
      <w:r w:rsidRPr="005B68EB">
        <w:rPr>
          <w:rFonts w:ascii="Arial" w:hAnsi="Arial" w:cs="Arial"/>
          <w:bCs/>
        </w:rPr>
        <w:t>lunchtime, after school, or the following day</w:t>
      </w:r>
      <w:r w:rsidRPr="005B68EB">
        <w:rPr>
          <w:rFonts w:ascii="Arial" w:hAnsi="Arial" w:cs="Arial"/>
        </w:rPr>
        <w:t>.</w:t>
      </w:r>
    </w:p>
    <w:p w14:paraId="51F40AB1" w14:textId="25091A9E" w:rsidR="005B68EB" w:rsidRPr="005B68EB" w:rsidRDefault="005B68EB" w:rsidP="005B68EB">
      <w:pPr>
        <w:rPr>
          <w:rFonts w:ascii="Arial" w:hAnsi="Arial" w:cs="Arial"/>
        </w:rPr>
      </w:pPr>
      <w:r w:rsidRPr="005B68EB">
        <w:rPr>
          <w:rFonts w:ascii="Segoe UI Symbol" w:hAnsi="Segoe UI Symbol" w:cs="Segoe UI Symbol"/>
        </w:rPr>
        <w:t>⚠️</w:t>
      </w:r>
      <w:r w:rsidRPr="005B68EB">
        <w:rPr>
          <w:rFonts w:ascii="Arial" w:hAnsi="Arial" w:cs="Arial"/>
        </w:rPr>
        <w:t xml:space="preserve"> </w:t>
      </w:r>
      <w:r>
        <w:rPr>
          <w:rFonts w:ascii="Arial" w:hAnsi="Arial" w:cs="Arial"/>
          <w:b/>
          <w:bCs/>
        </w:rPr>
        <w:t>I</w:t>
      </w:r>
      <w:r w:rsidRPr="005B68EB">
        <w:rPr>
          <w:rFonts w:ascii="Arial" w:hAnsi="Arial" w:cs="Arial"/>
          <w:b/>
          <w:bCs/>
        </w:rPr>
        <w:t>mportant</w:t>
      </w:r>
      <w:r>
        <w:rPr>
          <w:rFonts w:ascii="Arial" w:hAnsi="Arial" w:cs="Arial"/>
          <w:b/>
          <w:bCs/>
        </w:rPr>
        <w:t xml:space="preserve"> R</w:t>
      </w:r>
      <w:r w:rsidRPr="005B68EB">
        <w:rPr>
          <w:rFonts w:ascii="Arial" w:hAnsi="Arial" w:cs="Arial"/>
          <w:b/>
          <w:bCs/>
        </w:rPr>
        <w:t>eminders</w:t>
      </w:r>
      <w:r w:rsidRPr="005B68EB">
        <w:rPr>
          <w:rFonts w:ascii="Arial" w:hAnsi="Arial" w:cs="Arial"/>
        </w:rPr>
        <w:t>:</w:t>
      </w:r>
    </w:p>
    <w:p w14:paraId="1A4AFCAC" w14:textId="368BD77F" w:rsidR="005B68EB" w:rsidRPr="00247A7E" w:rsidRDefault="005B68EB" w:rsidP="00247A7E">
      <w:pPr>
        <w:pStyle w:val="ListParagraph"/>
        <w:numPr>
          <w:ilvl w:val="0"/>
          <w:numId w:val="6"/>
        </w:numPr>
        <w:rPr>
          <w:rFonts w:ascii="Arial" w:hAnsi="Arial" w:cs="Arial"/>
        </w:rPr>
      </w:pPr>
      <w:r w:rsidRPr="00247A7E">
        <w:rPr>
          <w:rFonts w:ascii="Arial" w:hAnsi="Arial" w:cs="Arial"/>
        </w:rPr>
        <w:t xml:space="preserve">Please </w:t>
      </w:r>
      <w:r w:rsidRPr="00247A7E">
        <w:rPr>
          <w:rFonts w:ascii="Arial" w:hAnsi="Arial" w:cs="Arial"/>
          <w:b/>
          <w:bCs/>
        </w:rPr>
        <w:t>do not use Class Dojo for emergencies</w:t>
      </w:r>
      <w:r w:rsidRPr="00247A7E">
        <w:rPr>
          <w:rFonts w:ascii="Arial" w:hAnsi="Arial" w:cs="Arial"/>
        </w:rPr>
        <w:t xml:space="preserve"> or to pass urgent messages </w:t>
      </w:r>
      <w:r w:rsidR="00882312">
        <w:rPr>
          <w:rFonts w:ascii="Arial" w:hAnsi="Arial" w:cs="Arial"/>
        </w:rPr>
        <w:t xml:space="preserve">relating </w:t>
      </w:r>
      <w:r w:rsidRPr="00247A7E">
        <w:rPr>
          <w:rFonts w:ascii="Arial" w:hAnsi="Arial" w:cs="Arial"/>
        </w:rPr>
        <w:t>to</w:t>
      </w:r>
      <w:r w:rsidR="00882312">
        <w:rPr>
          <w:rFonts w:ascii="Arial" w:hAnsi="Arial" w:cs="Arial"/>
        </w:rPr>
        <w:t xml:space="preserve"> or about </w:t>
      </w:r>
      <w:r w:rsidRPr="00247A7E">
        <w:rPr>
          <w:rFonts w:ascii="Arial" w:hAnsi="Arial" w:cs="Arial"/>
        </w:rPr>
        <w:t>your child.</w:t>
      </w:r>
    </w:p>
    <w:p w14:paraId="76398780" w14:textId="2154FD96" w:rsidR="005B68EB" w:rsidRPr="00247A7E" w:rsidRDefault="005B68EB" w:rsidP="00247A7E">
      <w:pPr>
        <w:pStyle w:val="ListParagraph"/>
        <w:numPr>
          <w:ilvl w:val="0"/>
          <w:numId w:val="6"/>
        </w:numPr>
        <w:rPr>
          <w:rFonts w:ascii="Arial" w:hAnsi="Arial" w:cs="Arial"/>
        </w:rPr>
      </w:pPr>
      <w:r w:rsidRPr="00247A7E">
        <w:rPr>
          <w:rFonts w:ascii="Arial" w:hAnsi="Arial" w:cs="Arial"/>
        </w:rPr>
        <w:t xml:space="preserve">For urgent matters, contact the school directly via: </w:t>
      </w:r>
      <w:r w:rsidRPr="00247A7E">
        <w:rPr>
          <w:rFonts w:ascii="Segoe UI Symbol" w:hAnsi="Segoe UI Symbol" w:cs="Segoe UI Symbol"/>
        </w:rPr>
        <w:t>📧</w:t>
      </w:r>
      <w:r w:rsidRPr="00247A7E">
        <w:rPr>
          <w:rFonts w:ascii="Arial" w:hAnsi="Arial" w:cs="Arial"/>
        </w:rPr>
        <w:t xml:space="preserve"> </w:t>
      </w:r>
      <w:hyperlink r:id="rId13" w:history="1">
        <w:r w:rsidRPr="00247A7E">
          <w:rPr>
            <w:rStyle w:val="Hyperlink"/>
            <w:rFonts w:ascii="Arial" w:hAnsi="Arial" w:cs="Arial"/>
            <w:b/>
            <w:bCs/>
          </w:rPr>
          <w:t>admin@wheatcroft.n-yorks.sch.uk</w:t>
        </w:r>
      </w:hyperlink>
      <w:r w:rsidRPr="00247A7E">
        <w:rPr>
          <w:rFonts w:ascii="Arial" w:hAnsi="Arial" w:cs="Arial"/>
          <w:b/>
          <w:bCs/>
        </w:rPr>
        <w:t xml:space="preserve"> or </w:t>
      </w:r>
      <w:r w:rsidRPr="00247A7E">
        <w:rPr>
          <w:rFonts w:ascii="Segoe UI Symbol" w:hAnsi="Segoe UI Symbol" w:cs="Segoe UI Symbol"/>
        </w:rPr>
        <w:t>📞</w:t>
      </w:r>
      <w:r w:rsidRPr="00247A7E">
        <w:rPr>
          <w:rFonts w:ascii="Arial" w:hAnsi="Arial" w:cs="Arial"/>
          <w:b/>
          <w:bCs/>
        </w:rPr>
        <w:t>01723 375704</w:t>
      </w:r>
    </w:p>
    <w:p w14:paraId="026E41B2" w14:textId="77777777" w:rsidR="005B68EB" w:rsidRDefault="005B68EB" w:rsidP="005B68EB">
      <w:pPr>
        <w:rPr>
          <w:rFonts w:ascii="Arial" w:hAnsi="Arial" w:cs="Arial"/>
        </w:rPr>
      </w:pPr>
    </w:p>
    <w:p w14:paraId="1C1A57AE" w14:textId="77777777" w:rsidR="005B68EB" w:rsidRDefault="005B68EB" w:rsidP="005B68EB">
      <w:pPr>
        <w:rPr>
          <w:rFonts w:ascii="Arial" w:hAnsi="Arial" w:cs="Arial"/>
        </w:rPr>
      </w:pPr>
    </w:p>
    <w:p w14:paraId="2830D017" w14:textId="77777777" w:rsidR="005B68EB" w:rsidRDefault="005B68EB" w:rsidP="005B68EB">
      <w:pPr>
        <w:rPr>
          <w:rFonts w:ascii="Arial" w:hAnsi="Arial" w:cs="Arial"/>
        </w:rPr>
      </w:pPr>
    </w:p>
    <w:p w14:paraId="211493E5" w14:textId="77777777" w:rsidR="005B68EB" w:rsidRDefault="005B68EB" w:rsidP="005B68EB">
      <w:pPr>
        <w:rPr>
          <w:rFonts w:ascii="Arial" w:hAnsi="Arial" w:cs="Arial"/>
        </w:rPr>
      </w:pPr>
    </w:p>
    <w:p w14:paraId="4C5352DD" w14:textId="77777777" w:rsidR="005B68EB" w:rsidRDefault="005B68EB" w:rsidP="005B68EB">
      <w:pPr>
        <w:rPr>
          <w:rFonts w:ascii="Arial" w:hAnsi="Arial" w:cs="Arial"/>
        </w:rPr>
      </w:pPr>
    </w:p>
    <w:p w14:paraId="6ADAEAB2" w14:textId="77777777" w:rsidR="005B68EB" w:rsidRDefault="005B68EB" w:rsidP="005B68EB">
      <w:pPr>
        <w:rPr>
          <w:rFonts w:ascii="Arial" w:hAnsi="Arial" w:cs="Arial"/>
        </w:rPr>
      </w:pPr>
    </w:p>
    <w:p w14:paraId="719907E2" w14:textId="77777777" w:rsidR="005B68EB" w:rsidRDefault="005B68EB" w:rsidP="005B68EB">
      <w:pPr>
        <w:rPr>
          <w:rFonts w:ascii="Arial" w:hAnsi="Arial" w:cs="Arial"/>
        </w:rPr>
      </w:pPr>
    </w:p>
    <w:p w14:paraId="18102028" w14:textId="6B6A8C66" w:rsidR="005B68EB" w:rsidRPr="005B68EB" w:rsidRDefault="005B68EB" w:rsidP="005B68EB">
      <w:pPr>
        <w:rPr>
          <w:rFonts w:ascii="Arial" w:hAnsi="Arial" w:cs="Arial"/>
        </w:rPr>
      </w:pPr>
      <w:r w:rsidRPr="005B68EB">
        <w:rPr>
          <w:rFonts w:ascii="Arial" w:hAnsi="Arial" w:cs="Arial"/>
        </w:rPr>
        <w:t>If you wish to speak to your child’s class teacher in person, they may arrange a suitable time so that no learning or teaching ti</w:t>
      </w:r>
      <w:r>
        <w:rPr>
          <w:rFonts w:ascii="Arial" w:hAnsi="Arial" w:cs="Arial"/>
        </w:rPr>
        <w:t xml:space="preserve">me is </w:t>
      </w:r>
      <w:r w:rsidRPr="005B68EB">
        <w:rPr>
          <w:rFonts w:ascii="Arial" w:hAnsi="Arial" w:cs="Arial"/>
        </w:rPr>
        <w:t>lost.</w:t>
      </w:r>
    </w:p>
    <w:p w14:paraId="36C5B067" w14:textId="77777777" w:rsidR="005B68EB" w:rsidRPr="003F1F93" w:rsidRDefault="005B68EB" w:rsidP="003F1F93">
      <w:pPr>
        <w:rPr>
          <w:rFonts w:ascii="Segoe UI Symbol" w:hAnsi="Segoe UI Symbol" w:cs="Segoe UI Symbol"/>
        </w:rPr>
      </w:pPr>
    </w:p>
    <w:p w14:paraId="4CA68FF7" w14:textId="54820575" w:rsidR="003F1F93" w:rsidRPr="005B68EB" w:rsidRDefault="003F1F93" w:rsidP="003F1F93">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Attendance &amp; Safeguarding Policies</w:t>
      </w:r>
    </w:p>
    <w:p w14:paraId="2302D384" w14:textId="57F358EC" w:rsidR="003F1F93" w:rsidRPr="003F1F93" w:rsidRDefault="003F1F93" w:rsidP="003F1F93">
      <w:pPr>
        <w:rPr>
          <w:rFonts w:ascii="Arial" w:hAnsi="Arial" w:cs="Arial"/>
        </w:rPr>
      </w:pPr>
      <w:r w:rsidRPr="003F1F93">
        <w:rPr>
          <w:rFonts w:ascii="Arial" w:hAnsi="Arial" w:cs="Arial"/>
        </w:rPr>
        <w:t>We have updated our attendance policy in line with the latest Df</w:t>
      </w:r>
      <w:r>
        <w:rPr>
          <w:rFonts w:ascii="Arial" w:hAnsi="Arial" w:cs="Arial"/>
        </w:rPr>
        <w:t xml:space="preserve">E and Local Authority guidance: </w:t>
      </w:r>
      <w:r w:rsidRPr="003F1F93">
        <w:rPr>
          <w:rFonts w:ascii="Arial" w:hAnsi="Arial" w:cs="Arial"/>
        </w:rPr>
        <w:t>Our expectation is that all children attend s</w:t>
      </w:r>
      <w:r>
        <w:rPr>
          <w:rFonts w:ascii="Arial" w:hAnsi="Arial" w:cs="Arial"/>
        </w:rPr>
        <w:t>chool every day, unless unwell.</w:t>
      </w:r>
    </w:p>
    <w:p w14:paraId="3E793B01" w14:textId="209135BC" w:rsidR="003F1F93" w:rsidRPr="003F1F93" w:rsidRDefault="003F1F93" w:rsidP="003F1F93">
      <w:pPr>
        <w:rPr>
          <w:rFonts w:ascii="Arial" w:hAnsi="Arial" w:cs="Arial"/>
        </w:rPr>
      </w:pPr>
      <w:r w:rsidRPr="003F1F93">
        <w:rPr>
          <w:rFonts w:ascii="Arial" w:hAnsi="Arial" w:cs="Arial"/>
        </w:rPr>
        <w:t>Safeguarding continues to be our top priority. All staff receive regular training, and our procedures have been refreshed for the new academic year. If you have any concerns about a child’s safety or wellbeing, please contact a member of our Safeguarding Team immediately.</w:t>
      </w:r>
      <w:r w:rsidR="00CD5196">
        <w:rPr>
          <w:rFonts w:ascii="Arial" w:hAnsi="Arial" w:cs="Arial"/>
        </w:rPr>
        <w:t xml:space="preserve"> Both policies will be ava</w:t>
      </w:r>
      <w:r w:rsidR="00346EDA">
        <w:rPr>
          <w:rFonts w:ascii="Arial" w:hAnsi="Arial" w:cs="Arial"/>
        </w:rPr>
        <w:t xml:space="preserve">ilable on the school website. </w:t>
      </w:r>
    </w:p>
    <w:p w14:paraId="4BD97D37" w14:textId="77777777" w:rsidR="003F1F93" w:rsidRPr="005B68EB" w:rsidRDefault="003F1F93" w:rsidP="003F1F93">
      <w:pPr>
        <w:rPr>
          <w:rFonts w:ascii="Lucida Handwriting" w:hAnsi="Lucida Handwriting" w:cs="Arial"/>
          <w:b/>
        </w:rPr>
      </w:pPr>
    </w:p>
    <w:p w14:paraId="4409B229" w14:textId="1FA76407" w:rsidR="00DF36BB" w:rsidRPr="005B68EB" w:rsidRDefault="00DF36BB" w:rsidP="00DF36BB">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Attendance Expectations</w:t>
      </w:r>
    </w:p>
    <w:p w14:paraId="086AB97D" w14:textId="77E0F8AA" w:rsidR="00DF36BB" w:rsidRPr="00DF36BB" w:rsidRDefault="00DF36BB" w:rsidP="00DF36BB">
      <w:pPr>
        <w:rPr>
          <w:rFonts w:ascii="Arial" w:hAnsi="Arial" w:cs="Arial"/>
        </w:rPr>
      </w:pPr>
      <w:r w:rsidRPr="00DF36BB">
        <w:rPr>
          <w:rFonts w:ascii="Arial" w:hAnsi="Arial" w:cs="Arial"/>
        </w:rPr>
        <w:t>We encourage all pupils</w:t>
      </w:r>
      <w:r>
        <w:rPr>
          <w:rFonts w:ascii="Arial" w:hAnsi="Arial" w:cs="Arial"/>
        </w:rPr>
        <w:t xml:space="preserve"> to have excellent attendance</w:t>
      </w:r>
      <w:r w:rsidRPr="00DF36BB">
        <w:rPr>
          <w:rFonts w:ascii="Arial" w:hAnsi="Arial" w:cs="Arial"/>
        </w:rPr>
        <w:t>. Good attendance at school is extremely important to ensure all pupils achieve their full academic achievement. As a school, we will support families to ensure that their child achieves maximum possible attendance and that any problems that prevent this are identified and acted on promptly.</w:t>
      </w:r>
    </w:p>
    <w:p w14:paraId="015AA098" w14:textId="77777777" w:rsidR="00DF36BB" w:rsidRPr="00DF36BB" w:rsidRDefault="00DF36BB" w:rsidP="00DF36BB">
      <w:pPr>
        <w:rPr>
          <w:rFonts w:ascii="Arial" w:hAnsi="Arial" w:cs="Arial"/>
        </w:rPr>
      </w:pPr>
    </w:p>
    <w:p w14:paraId="0CCF92D5" w14:textId="77777777" w:rsidR="00DF36BB" w:rsidRPr="00DF36BB" w:rsidRDefault="00DF36BB" w:rsidP="00DF36BB">
      <w:pPr>
        <w:rPr>
          <w:rFonts w:ascii="Arial" w:hAnsi="Arial" w:cs="Arial"/>
        </w:rPr>
      </w:pPr>
      <w:r w:rsidRPr="00DF36BB">
        <w:rPr>
          <w:rFonts w:ascii="Arial" w:hAnsi="Arial" w:cs="Arial"/>
        </w:rPr>
        <w:t>We are determined to do everything we can to ensure your child has the very best start in life. An essential part of this is that every child is punctual and attends school. As a parent or carer, you have an important part to play. It is your legal responsibility to ensure your child receives a suitable full-time education and attends school on time each day.</w:t>
      </w:r>
    </w:p>
    <w:p w14:paraId="12409DEB" w14:textId="77777777" w:rsidR="00DF36BB" w:rsidRPr="00DF36BB" w:rsidRDefault="00DF36BB" w:rsidP="00DF36BB">
      <w:pPr>
        <w:rPr>
          <w:rFonts w:ascii="Arial" w:hAnsi="Arial" w:cs="Arial"/>
        </w:rPr>
      </w:pPr>
    </w:p>
    <w:p w14:paraId="47399176" w14:textId="326E53EC" w:rsidR="00AD798B" w:rsidRDefault="00DF36BB" w:rsidP="00DF36BB">
      <w:pPr>
        <w:rPr>
          <w:rFonts w:ascii="Arial" w:hAnsi="Arial" w:cs="Arial"/>
        </w:rPr>
      </w:pPr>
      <w:r w:rsidRPr="00DF36BB">
        <w:rPr>
          <w:rFonts w:ascii="Arial" w:hAnsi="Arial" w:cs="Arial"/>
        </w:rPr>
        <w:t>Persistent absence and lateness will affect a child’s achievement and progress in school. Research shows that there is a direct link between a child’s level of school attendance and their level of school attainment. Good attendance is 95% or more and if attendance is below 90% the child is classified as ‘persistently absent’ from school and this will have a negative impact on the child’s learning.</w:t>
      </w:r>
      <w:r>
        <w:rPr>
          <w:rFonts w:ascii="Arial" w:hAnsi="Arial" w:cs="Arial"/>
        </w:rPr>
        <w:t xml:space="preserve"> </w:t>
      </w:r>
      <w:r w:rsidR="00247A7E">
        <w:rPr>
          <w:rFonts w:ascii="Arial" w:hAnsi="Arial" w:cs="Arial"/>
        </w:rPr>
        <w:t xml:space="preserve">We have a legal duty to </w:t>
      </w:r>
      <w:r w:rsidR="00F42D01">
        <w:rPr>
          <w:rFonts w:ascii="Arial" w:hAnsi="Arial" w:cs="Arial"/>
        </w:rPr>
        <w:t xml:space="preserve">ensure that where this is the case, attendance rises to above the 90% threshold. </w:t>
      </w:r>
      <w:r w:rsidR="00247A7E">
        <w:rPr>
          <w:rFonts w:ascii="Arial" w:hAnsi="Arial" w:cs="Arial"/>
        </w:rPr>
        <w:t>We will send a letter informing you if your child</w:t>
      </w:r>
      <w:r w:rsidR="00F42D01">
        <w:rPr>
          <w:rFonts w:ascii="Arial" w:hAnsi="Arial" w:cs="Arial"/>
        </w:rPr>
        <w:t>’</w:t>
      </w:r>
      <w:r w:rsidR="00247A7E">
        <w:rPr>
          <w:rFonts w:ascii="Arial" w:hAnsi="Arial" w:cs="Arial"/>
        </w:rPr>
        <w:t>s attendance is below</w:t>
      </w:r>
      <w:r w:rsidR="00F42D01">
        <w:rPr>
          <w:rFonts w:ascii="Arial" w:hAnsi="Arial" w:cs="Arial"/>
        </w:rPr>
        <w:t xml:space="preserve"> this and support you in any way we can to raise their attendance.</w:t>
      </w:r>
    </w:p>
    <w:p w14:paraId="175EE18F" w14:textId="77777777" w:rsidR="00AD798B" w:rsidRDefault="00AD798B" w:rsidP="00DF36BB">
      <w:pPr>
        <w:rPr>
          <w:rFonts w:ascii="Arial" w:hAnsi="Arial" w:cs="Arial"/>
        </w:rPr>
      </w:pPr>
    </w:p>
    <w:p w14:paraId="261776F8" w14:textId="068E2CF2" w:rsidR="00DF36BB" w:rsidRPr="00DF36BB" w:rsidRDefault="00DF36BB" w:rsidP="00DF36BB">
      <w:pPr>
        <w:rPr>
          <w:rFonts w:ascii="Arial" w:hAnsi="Arial" w:cs="Arial"/>
        </w:rPr>
      </w:pPr>
      <w:r w:rsidRPr="00DF36BB">
        <w:rPr>
          <w:rFonts w:ascii="Arial" w:hAnsi="Arial" w:cs="Arial"/>
        </w:rPr>
        <w:t>The Department for Education and our Local Authority are clear: every day counts.</w:t>
      </w:r>
    </w:p>
    <w:p w14:paraId="1440FFA0" w14:textId="76173BEE" w:rsidR="00DF36BB" w:rsidRPr="00DF36BB" w:rsidRDefault="00DF36BB" w:rsidP="00DF36BB">
      <w:pPr>
        <w:rPr>
          <w:rFonts w:ascii="Arial" w:hAnsi="Arial" w:cs="Arial"/>
        </w:rPr>
      </w:pPr>
      <w:r w:rsidRPr="00DF36BB">
        <w:rPr>
          <w:rFonts w:ascii="Arial" w:hAnsi="Arial" w:cs="Arial"/>
        </w:rPr>
        <w:t xml:space="preserve">Absence should only occur if </w:t>
      </w:r>
      <w:r>
        <w:rPr>
          <w:rFonts w:ascii="Arial" w:hAnsi="Arial" w:cs="Arial"/>
        </w:rPr>
        <w:t>your child is genuinely unwell. In this instance ensure you hav</w:t>
      </w:r>
      <w:r w:rsidR="00F42D01">
        <w:rPr>
          <w:rFonts w:ascii="Arial" w:hAnsi="Arial" w:cs="Arial"/>
        </w:rPr>
        <w:t>e contacted the office before 9</w:t>
      </w:r>
      <w:r>
        <w:rPr>
          <w:rFonts w:ascii="Arial" w:hAnsi="Arial" w:cs="Arial"/>
        </w:rPr>
        <w:t>am</w:t>
      </w:r>
      <w:r w:rsidR="00F42D01">
        <w:rPr>
          <w:rFonts w:ascii="Arial" w:hAnsi="Arial" w:cs="Arial"/>
        </w:rPr>
        <w:t>.</w:t>
      </w:r>
      <w:r>
        <w:rPr>
          <w:rFonts w:ascii="Arial" w:hAnsi="Arial" w:cs="Arial"/>
        </w:rPr>
        <w:t xml:space="preserve"> </w:t>
      </w:r>
      <w:r w:rsidRPr="00DF36BB">
        <w:rPr>
          <w:rFonts w:ascii="Arial" w:hAnsi="Arial" w:cs="Arial"/>
        </w:rPr>
        <w:t>Holidays during</w:t>
      </w:r>
      <w:r>
        <w:rPr>
          <w:rFonts w:ascii="Arial" w:hAnsi="Arial" w:cs="Arial"/>
        </w:rPr>
        <w:t xml:space="preserve"> term time cannot be authorised</w:t>
      </w:r>
      <w:r w:rsidR="00AD798B">
        <w:rPr>
          <w:rFonts w:ascii="Arial" w:hAnsi="Arial" w:cs="Arial"/>
        </w:rPr>
        <w:t xml:space="preserve">. </w:t>
      </w:r>
      <w:r w:rsidRPr="00DF36BB">
        <w:rPr>
          <w:rFonts w:ascii="Arial" w:hAnsi="Arial" w:cs="Arial"/>
        </w:rPr>
        <w:t>Please continue to support your child’s education by ensuring they arrive on time and ready to learn every day.</w:t>
      </w:r>
    </w:p>
    <w:p w14:paraId="1C9B48D0" w14:textId="77777777" w:rsidR="00DF36BB" w:rsidRPr="00DF36BB" w:rsidRDefault="00DF36BB" w:rsidP="00DF36BB">
      <w:pPr>
        <w:rPr>
          <w:rFonts w:ascii="Arial" w:hAnsi="Arial" w:cs="Arial"/>
        </w:rPr>
      </w:pPr>
    </w:p>
    <w:p w14:paraId="1628CC2C" w14:textId="77777777" w:rsidR="00AD798B" w:rsidRPr="005B68EB" w:rsidRDefault="00AD798B" w:rsidP="00AD798B">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Yorkshire Water Eco-Friendly Planter</w:t>
      </w:r>
    </w:p>
    <w:p w14:paraId="362D680F" w14:textId="77777777" w:rsidR="00AD798B" w:rsidRPr="003F1F93" w:rsidRDefault="00AD798B" w:rsidP="00AD798B">
      <w:pPr>
        <w:rPr>
          <w:rFonts w:ascii="Arial" w:hAnsi="Arial" w:cs="Arial"/>
        </w:rPr>
      </w:pPr>
      <w:r w:rsidRPr="003F1F93">
        <w:rPr>
          <w:rFonts w:ascii="Arial" w:hAnsi="Arial" w:cs="Arial"/>
        </w:rPr>
        <w:t>We are proud to have partnered with Yorkshire Water to create an eco-friendly planter outside the Year 4 classroom. This living feature will help us explore sustainability and the importance of protecting our environment. The children will be involved in looking after it as part of our Eco-Schools work.</w:t>
      </w:r>
    </w:p>
    <w:p w14:paraId="06FDEA82" w14:textId="77777777" w:rsidR="00AD798B" w:rsidRPr="005B68EB" w:rsidRDefault="00AD798B" w:rsidP="00AD798B">
      <w:pPr>
        <w:rPr>
          <w:rFonts w:ascii="Lucida Handwriting" w:hAnsi="Lucida Handwriting" w:cs="Arial"/>
          <w:b/>
        </w:rPr>
      </w:pPr>
    </w:p>
    <w:p w14:paraId="561A35A6" w14:textId="77777777" w:rsidR="00AD798B" w:rsidRPr="005B68EB" w:rsidRDefault="00AD798B" w:rsidP="00AD798B">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School Clubs &amp; Key Dates</w:t>
      </w:r>
    </w:p>
    <w:p w14:paraId="3E0EF659" w14:textId="5F6BC08B" w:rsidR="00DF36BB" w:rsidRPr="00AD798B" w:rsidRDefault="00AD798B" w:rsidP="00DF36BB">
      <w:pPr>
        <w:rPr>
          <w:rFonts w:ascii="Arial" w:hAnsi="Arial" w:cs="Arial"/>
        </w:rPr>
      </w:pPr>
      <w:r w:rsidRPr="003F1F93">
        <w:rPr>
          <w:rFonts w:ascii="Arial" w:hAnsi="Arial" w:cs="Arial"/>
        </w:rPr>
        <w:t xml:space="preserve">We are currently finalising our programme of after-school clubs and key school dates (including parent events and curriculum evenings). Details will be shared with families as soon as possible </w:t>
      </w:r>
      <w:r w:rsidR="00247A7E">
        <w:rPr>
          <w:rFonts w:ascii="Arial" w:hAnsi="Arial" w:cs="Arial"/>
        </w:rPr>
        <w:t xml:space="preserve">on the next newsletter </w:t>
      </w:r>
      <w:r w:rsidRPr="003F1F93">
        <w:rPr>
          <w:rFonts w:ascii="Arial" w:hAnsi="Arial" w:cs="Arial"/>
        </w:rPr>
        <w:t>so you can plan ahead.</w:t>
      </w:r>
    </w:p>
    <w:p w14:paraId="22F203BD" w14:textId="77777777" w:rsidR="00DF36BB" w:rsidRDefault="00DF36BB" w:rsidP="00DF36BB">
      <w:pPr>
        <w:rPr>
          <w:rFonts w:ascii="Segoe UI Symbol" w:hAnsi="Segoe UI Symbol" w:cs="Segoe UI Symbol"/>
        </w:rPr>
      </w:pPr>
    </w:p>
    <w:p w14:paraId="3BF517B6" w14:textId="77777777" w:rsidR="005B68EB" w:rsidRDefault="005B68EB" w:rsidP="00DF36BB">
      <w:pPr>
        <w:rPr>
          <w:rFonts w:ascii="Segoe UI Symbol" w:hAnsi="Segoe UI Symbol" w:cs="Segoe UI Symbol"/>
          <w:b/>
        </w:rPr>
      </w:pPr>
    </w:p>
    <w:p w14:paraId="7BB5EA03" w14:textId="77777777" w:rsidR="005B68EB" w:rsidRDefault="005B68EB" w:rsidP="00DF36BB">
      <w:pPr>
        <w:rPr>
          <w:rFonts w:ascii="Segoe UI Symbol" w:hAnsi="Segoe UI Symbol" w:cs="Segoe UI Symbol"/>
          <w:b/>
        </w:rPr>
      </w:pPr>
    </w:p>
    <w:p w14:paraId="58F6A88C" w14:textId="77777777" w:rsidR="005B68EB" w:rsidRDefault="005B68EB" w:rsidP="00DF36BB">
      <w:pPr>
        <w:rPr>
          <w:rFonts w:ascii="Segoe UI Symbol" w:hAnsi="Segoe UI Symbol" w:cs="Segoe UI Symbol"/>
          <w:b/>
        </w:rPr>
      </w:pPr>
    </w:p>
    <w:p w14:paraId="78197425" w14:textId="77777777" w:rsidR="005B68EB" w:rsidRDefault="005B68EB" w:rsidP="00DF36BB">
      <w:pPr>
        <w:rPr>
          <w:rFonts w:ascii="Segoe UI Symbol" w:hAnsi="Segoe UI Symbol" w:cs="Segoe UI Symbol"/>
          <w:b/>
        </w:rPr>
      </w:pPr>
    </w:p>
    <w:p w14:paraId="3E4759A6" w14:textId="77777777" w:rsidR="005B68EB" w:rsidRDefault="005B68EB" w:rsidP="00DF36BB">
      <w:pPr>
        <w:rPr>
          <w:rFonts w:ascii="Segoe UI Symbol" w:hAnsi="Segoe UI Symbol" w:cs="Segoe UI Symbol"/>
          <w:b/>
        </w:rPr>
      </w:pPr>
    </w:p>
    <w:p w14:paraId="19BAC604" w14:textId="77777777" w:rsidR="005B68EB" w:rsidRDefault="005B68EB" w:rsidP="00DF36BB">
      <w:pPr>
        <w:rPr>
          <w:rFonts w:ascii="Segoe UI Symbol" w:hAnsi="Segoe UI Symbol" w:cs="Segoe UI Symbol"/>
          <w:b/>
        </w:rPr>
      </w:pPr>
    </w:p>
    <w:p w14:paraId="33F620E8" w14:textId="77777777" w:rsidR="005B68EB" w:rsidRDefault="005B68EB" w:rsidP="00DF36BB">
      <w:pPr>
        <w:rPr>
          <w:rFonts w:ascii="Segoe UI Symbol" w:hAnsi="Segoe UI Symbol" w:cs="Segoe UI Symbol"/>
          <w:b/>
        </w:rPr>
      </w:pPr>
    </w:p>
    <w:p w14:paraId="0C450312" w14:textId="28F757F5" w:rsidR="00DF36BB" w:rsidRPr="005B68EB" w:rsidRDefault="00DF36BB" w:rsidP="00DF36BB">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PE Days </w:t>
      </w:r>
    </w:p>
    <w:p w14:paraId="0C1B8986" w14:textId="7455152F" w:rsidR="00DF36BB" w:rsidRPr="00DF36BB" w:rsidRDefault="00DF36BB" w:rsidP="00DF36BB">
      <w:pPr>
        <w:rPr>
          <w:rFonts w:ascii="Arial" w:hAnsi="Arial" w:cs="Arial"/>
        </w:rPr>
      </w:pPr>
      <w:r>
        <w:rPr>
          <w:rFonts w:ascii="Arial" w:hAnsi="Arial" w:cs="Arial"/>
        </w:rPr>
        <w:t>Just a reminder that o</w:t>
      </w:r>
      <w:r w:rsidRPr="00DF36BB">
        <w:rPr>
          <w:rFonts w:ascii="Arial" w:hAnsi="Arial" w:cs="Arial"/>
        </w:rPr>
        <w:t xml:space="preserve">n PE days, children </w:t>
      </w:r>
      <w:r>
        <w:rPr>
          <w:rFonts w:ascii="Arial" w:hAnsi="Arial" w:cs="Arial"/>
        </w:rPr>
        <w:t xml:space="preserve">in Year 2 to 6 </w:t>
      </w:r>
      <w:r w:rsidRPr="00DF36BB">
        <w:rPr>
          <w:rFonts w:ascii="Arial" w:hAnsi="Arial" w:cs="Arial"/>
        </w:rPr>
        <w:t>should arrive at school in their PE kit. This saves time and helps lessons run smoothly.</w:t>
      </w:r>
    </w:p>
    <w:p w14:paraId="5ABCB918" w14:textId="150311BD" w:rsidR="00DF36BB" w:rsidRPr="00DF36BB" w:rsidRDefault="00DF36BB" w:rsidP="00DF36BB">
      <w:pPr>
        <w:rPr>
          <w:rFonts w:ascii="Arial" w:hAnsi="Arial" w:cs="Arial"/>
        </w:rPr>
      </w:pPr>
      <w:r>
        <w:rPr>
          <w:rFonts w:ascii="Arial" w:hAnsi="Arial" w:cs="Arial"/>
        </w:rPr>
        <w:t xml:space="preserve">Our agreed PE kit is: </w:t>
      </w:r>
      <w:r w:rsidRPr="00DF36BB">
        <w:rPr>
          <w:rFonts w:ascii="Arial" w:hAnsi="Arial" w:cs="Arial"/>
        </w:rPr>
        <w:t>Plain white t-shirt</w:t>
      </w:r>
      <w:r>
        <w:rPr>
          <w:rFonts w:ascii="Arial" w:hAnsi="Arial" w:cs="Arial"/>
        </w:rPr>
        <w:t>, g</w:t>
      </w:r>
      <w:r w:rsidRPr="00DF36BB">
        <w:rPr>
          <w:rFonts w:ascii="Arial" w:hAnsi="Arial" w:cs="Arial"/>
        </w:rPr>
        <w:t>rey or black hoodie/jumper</w:t>
      </w:r>
      <w:r>
        <w:rPr>
          <w:rFonts w:ascii="Arial" w:hAnsi="Arial" w:cs="Arial"/>
        </w:rPr>
        <w:t>, b</w:t>
      </w:r>
      <w:r w:rsidRPr="00DF36BB">
        <w:rPr>
          <w:rFonts w:ascii="Arial" w:hAnsi="Arial" w:cs="Arial"/>
        </w:rPr>
        <w:t xml:space="preserve">lack or </w:t>
      </w:r>
      <w:r>
        <w:rPr>
          <w:rFonts w:ascii="Arial" w:hAnsi="Arial" w:cs="Arial"/>
        </w:rPr>
        <w:t>grey tracksuit bottoms / shorts, white or black t</w:t>
      </w:r>
      <w:r w:rsidRPr="00DF36BB">
        <w:rPr>
          <w:rFonts w:ascii="Arial" w:hAnsi="Arial" w:cs="Arial"/>
        </w:rPr>
        <w:t>rainers</w:t>
      </w:r>
    </w:p>
    <w:p w14:paraId="6817FDD6" w14:textId="40E83F86" w:rsidR="00DF36BB" w:rsidRDefault="00DF36BB" w:rsidP="00DF36BB">
      <w:pPr>
        <w:rPr>
          <w:rFonts w:ascii="Segoe UI Symbol" w:hAnsi="Segoe UI Symbol" w:cs="Segoe UI Symbol"/>
        </w:rPr>
      </w:pPr>
    </w:p>
    <w:p w14:paraId="302F1D07" w14:textId="6BC10CE1" w:rsidR="00DF36BB" w:rsidRPr="005B68EB" w:rsidRDefault="00DF36BB" w:rsidP="00DF36BB">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School Dinners – New Price</w:t>
      </w:r>
    </w:p>
    <w:p w14:paraId="0F2FD8D5" w14:textId="04797303" w:rsidR="00DF36BB" w:rsidRPr="00DF36BB" w:rsidRDefault="00DF36BB" w:rsidP="00DF36BB">
      <w:pPr>
        <w:rPr>
          <w:rFonts w:ascii="Arial" w:hAnsi="Arial" w:cs="Arial"/>
        </w:rPr>
      </w:pPr>
      <w:r w:rsidRPr="00DF36BB">
        <w:rPr>
          <w:rFonts w:ascii="Arial" w:hAnsi="Arial" w:cs="Arial"/>
        </w:rPr>
        <w:t>Due to an increase in the price charged to school by our catering provider, we have had to make a</w:t>
      </w:r>
      <w:r w:rsidR="00BF5C3C">
        <w:rPr>
          <w:rFonts w:ascii="Arial" w:hAnsi="Arial" w:cs="Arial"/>
        </w:rPr>
        <w:t>n</w:t>
      </w:r>
      <w:r w:rsidRPr="00DF36BB">
        <w:rPr>
          <w:rFonts w:ascii="Arial" w:hAnsi="Arial" w:cs="Arial"/>
        </w:rPr>
        <w:t xml:space="preserve"> adjustment to the cost of school meals. From Monday 8th September, the daily price will be:</w:t>
      </w:r>
      <w:r w:rsidR="00AD798B">
        <w:rPr>
          <w:rFonts w:ascii="Arial" w:hAnsi="Arial" w:cs="Arial"/>
        </w:rPr>
        <w:t xml:space="preserve"> </w:t>
      </w:r>
      <w:r w:rsidR="00247A7E" w:rsidRPr="00247A7E">
        <w:rPr>
          <w:rFonts w:ascii="Arial" w:hAnsi="Arial" w:cs="Arial"/>
        </w:rPr>
        <w:t>£3.53</w:t>
      </w:r>
      <w:r w:rsidRPr="00247A7E">
        <w:rPr>
          <w:rFonts w:ascii="Arial" w:hAnsi="Arial" w:cs="Arial"/>
        </w:rPr>
        <w:t xml:space="preserve"> per meal (KS2 children)</w:t>
      </w:r>
    </w:p>
    <w:p w14:paraId="466F05D1" w14:textId="7DC7391F" w:rsidR="00DF36BB" w:rsidRDefault="00DF36BB" w:rsidP="00DF36BB">
      <w:pPr>
        <w:rPr>
          <w:rFonts w:ascii="Arial" w:hAnsi="Arial" w:cs="Arial"/>
        </w:rPr>
      </w:pPr>
      <w:r w:rsidRPr="00DF36BB">
        <w:rPr>
          <w:rFonts w:ascii="Arial" w:hAnsi="Arial" w:cs="Arial"/>
        </w:rPr>
        <w:t>Universal free school meals remain available for all children i</w:t>
      </w:r>
      <w:r>
        <w:rPr>
          <w:rFonts w:ascii="Arial" w:hAnsi="Arial" w:cs="Arial"/>
        </w:rPr>
        <w:t>n Reception, Year 1 and Year 2.</w:t>
      </w:r>
    </w:p>
    <w:p w14:paraId="5EE75392" w14:textId="524D8F4F" w:rsidR="00346EDA" w:rsidRPr="00346EDA" w:rsidRDefault="00346EDA" w:rsidP="00DF36BB">
      <w:pPr>
        <w:rPr>
          <w:rFonts w:ascii="Lucida Handwriting" w:hAnsi="Lucida Handwriting" w:cs="Arial"/>
        </w:rPr>
      </w:pPr>
    </w:p>
    <w:p w14:paraId="021EB45A" w14:textId="77777777" w:rsidR="00346EDA" w:rsidRPr="00346EDA" w:rsidRDefault="00346EDA" w:rsidP="00346EDA">
      <w:pPr>
        <w:rPr>
          <w:rFonts w:ascii="Lucida Handwriting" w:hAnsi="Lucida Handwriting" w:cs="Arial"/>
          <w:b/>
          <w:bCs/>
        </w:rPr>
      </w:pPr>
      <w:r w:rsidRPr="00346EDA">
        <w:rPr>
          <w:rFonts w:ascii="Segoe UI Symbol" w:hAnsi="Segoe UI Symbol" w:cs="Segoe UI Symbol"/>
          <w:b/>
          <w:bCs/>
        </w:rPr>
        <w:t>🌐</w:t>
      </w:r>
      <w:r w:rsidRPr="00346EDA">
        <w:rPr>
          <w:rFonts w:ascii="Lucida Handwriting" w:hAnsi="Lucida Handwriting" w:cs="Arial"/>
          <w:b/>
          <w:bCs/>
        </w:rPr>
        <w:t xml:space="preserve"> Our New School Website</w:t>
      </w:r>
    </w:p>
    <w:p w14:paraId="6EF9821C" w14:textId="5F18720C" w:rsidR="00346EDA" w:rsidRDefault="00346EDA" w:rsidP="00346EDA">
      <w:pPr>
        <w:rPr>
          <w:rFonts w:ascii="Arial" w:hAnsi="Arial" w:cs="Arial"/>
        </w:rPr>
      </w:pPr>
      <w:r w:rsidRPr="00346EDA">
        <w:rPr>
          <w:rFonts w:ascii="Arial" w:hAnsi="Arial" w:cs="Arial"/>
        </w:rPr>
        <w:t>We are delighted to share with you our brand new Wheatcroft CP School website:</w:t>
      </w:r>
      <w:r w:rsidRPr="00346EDA">
        <w:rPr>
          <w:rFonts w:ascii="Arial" w:hAnsi="Arial" w:cs="Arial"/>
        </w:rPr>
        <w:br/>
      </w:r>
      <w:hyperlink r:id="rId14" w:history="1">
        <w:r w:rsidR="00BF5C3C" w:rsidRPr="00596975">
          <w:rPr>
            <w:rStyle w:val="Hyperlink"/>
            <w:rFonts w:ascii="Arial" w:hAnsi="Arial" w:cs="Arial"/>
          </w:rPr>
          <w:t>https://www.wheatcroftprimary.com</w:t>
        </w:r>
      </w:hyperlink>
    </w:p>
    <w:p w14:paraId="15AE77F8" w14:textId="22853720" w:rsidR="00346EDA" w:rsidRPr="00346EDA" w:rsidRDefault="00346EDA" w:rsidP="00346EDA">
      <w:pPr>
        <w:rPr>
          <w:rFonts w:ascii="Arial" w:hAnsi="Arial" w:cs="Arial"/>
        </w:rPr>
      </w:pPr>
      <w:r>
        <w:rPr>
          <w:rFonts w:ascii="Arial" w:hAnsi="Arial" w:cs="Arial"/>
        </w:rPr>
        <w:t xml:space="preserve">If you haven’t seen yet, it has been </w:t>
      </w:r>
      <w:r w:rsidRPr="00346EDA">
        <w:rPr>
          <w:rFonts w:ascii="Arial" w:hAnsi="Arial" w:cs="Arial"/>
        </w:rPr>
        <w:t>redesigned</w:t>
      </w:r>
      <w:r>
        <w:rPr>
          <w:rFonts w:ascii="Arial" w:hAnsi="Arial" w:cs="Arial"/>
        </w:rPr>
        <w:t xml:space="preserve"> with the aim of giving you </w:t>
      </w:r>
      <w:r w:rsidR="00420DE0">
        <w:rPr>
          <w:rFonts w:ascii="Arial" w:hAnsi="Arial" w:cs="Arial"/>
        </w:rPr>
        <w:t xml:space="preserve">easy access to </w:t>
      </w:r>
      <w:r w:rsidRPr="00346EDA">
        <w:rPr>
          <w:rFonts w:ascii="Arial" w:hAnsi="Arial" w:cs="Arial"/>
        </w:rPr>
        <w:t>a</w:t>
      </w:r>
      <w:r>
        <w:rPr>
          <w:rFonts w:ascii="Arial" w:hAnsi="Arial" w:cs="Arial"/>
        </w:rPr>
        <w:t>ll the information and content you need as well as keeping everything in one place.</w:t>
      </w:r>
      <w:r w:rsidR="00882312">
        <w:rPr>
          <w:rFonts w:ascii="Arial" w:hAnsi="Arial" w:cs="Arial"/>
        </w:rPr>
        <w:t xml:space="preserve"> Information will be regularly updated including class p</w:t>
      </w:r>
      <w:r>
        <w:rPr>
          <w:rFonts w:ascii="Arial" w:hAnsi="Arial" w:cs="Arial"/>
        </w:rPr>
        <w:t>age</w:t>
      </w:r>
      <w:r w:rsidR="00420DE0">
        <w:rPr>
          <w:rFonts w:ascii="Arial" w:hAnsi="Arial" w:cs="Arial"/>
        </w:rPr>
        <w:t>s</w:t>
      </w:r>
      <w:r w:rsidR="00882312">
        <w:rPr>
          <w:rFonts w:ascii="Arial" w:hAnsi="Arial" w:cs="Arial"/>
        </w:rPr>
        <w:t xml:space="preserve"> with everything </w:t>
      </w:r>
      <w:r w:rsidRPr="00346EDA">
        <w:rPr>
          <w:rFonts w:ascii="Arial" w:hAnsi="Arial" w:cs="Arial"/>
        </w:rPr>
        <w:t>your child’s class has been learning, including news and photos.</w:t>
      </w:r>
      <w:r w:rsidR="00882312" w:rsidRPr="00882312">
        <w:t xml:space="preserve"> </w:t>
      </w:r>
      <w:r w:rsidR="00882312" w:rsidRPr="00882312">
        <w:rPr>
          <w:rFonts w:ascii="Arial" w:hAnsi="Arial" w:cs="Arial"/>
        </w:rPr>
        <w:t>We would love your feedback. If there are features or resources you would find particularly useful, please let us know.</w:t>
      </w:r>
    </w:p>
    <w:p w14:paraId="015E9AE0" w14:textId="533780E1" w:rsidR="00AD798B" w:rsidRPr="00882312" w:rsidRDefault="00AD798B" w:rsidP="00DF36BB">
      <w:pPr>
        <w:rPr>
          <w:rFonts w:ascii="Arial" w:hAnsi="Arial" w:cs="Arial"/>
        </w:rPr>
      </w:pPr>
    </w:p>
    <w:p w14:paraId="08EF2BCF" w14:textId="1A09B482" w:rsidR="00DF36BB" w:rsidRPr="005B68EB" w:rsidRDefault="00DF36BB" w:rsidP="00DF36BB">
      <w:pPr>
        <w:rPr>
          <w:rFonts w:ascii="Lucida Handwriting" w:hAnsi="Lucida Handwriting" w:cs="Arial"/>
          <w:b/>
        </w:rPr>
      </w:pPr>
      <w:r w:rsidRPr="005B68EB">
        <w:rPr>
          <w:rFonts w:ascii="Segoe UI Symbol" w:hAnsi="Segoe UI Symbol" w:cs="Segoe UI Symbol"/>
          <w:b/>
        </w:rPr>
        <w:t>📝</w:t>
      </w:r>
      <w:r w:rsidRPr="005B68EB">
        <w:rPr>
          <w:rFonts w:ascii="Lucida Handwriting" w:hAnsi="Lucida Handwriting" w:cs="Arial"/>
          <w:b/>
        </w:rPr>
        <w:t xml:space="preserve"> Back to School Reminders</w:t>
      </w:r>
    </w:p>
    <w:p w14:paraId="585BEB08" w14:textId="4A977DB9" w:rsidR="00DF36BB" w:rsidRPr="00AD798B" w:rsidRDefault="00DF36BB" w:rsidP="00AD798B">
      <w:pPr>
        <w:pStyle w:val="ListParagraph"/>
        <w:numPr>
          <w:ilvl w:val="0"/>
          <w:numId w:val="1"/>
        </w:numPr>
        <w:rPr>
          <w:rFonts w:ascii="Arial" w:hAnsi="Arial" w:cs="Arial"/>
        </w:rPr>
      </w:pPr>
      <w:r w:rsidRPr="00AD798B">
        <w:rPr>
          <w:rFonts w:ascii="Arial" w:hAnsi="Arial" w:cs="Arial"/>
        </w:rPr>
        <w:t>Please ensure all uniform, coats, and PE kit are clearly named</w:t>
      </w:r>
      <w:r w:rsidR="00BF5C3C">
        <w:rPr>
          <w:rFonts w:ascii="Arial" w:hAnsi="Arial" w:cs="Arial"/>
        </w:rPr>
        <w:t>.</w:t>
      </w:r>
    </w:p>
    <w:p w14:paraId="2A043762" w14:textId="0972CD97" w:rsidR="00DF36BB" w:rsidRDefault="00DF36BB" w:rsidP="00DF36BB">
      <w:pPr>
        <w:pStyle w:val="ListParagraph"/>
        <w:numPr>
          <w:ilvl w:val="0"/>
          <w:numId w:val="1"/>
        </w:numPr>
        <w:rPr>
          <w:rFonts w:ascii="Arial" w:hAnsi="Arial" w:cs="Arial"/>
        </w:rPr>
      </w:pPr>
      <w:r w:rsidRPr="00DF36BB">
        <w:rPr>
          <w:rFonts w:ascii="Arial" w:hAnsi="Arial" w:cs="Arial"/>
        </w:rPr>
        <w:t>Bring a water bottle each day.</w:t>
      </w:r>
    </w:p>
    <w:p w14:paraId="1445D0DB" w14:textId="071B8C1A" w:rsidR="005B68EB" w:rsidRDefault="005B68EB" w:rsidP="00DF36BB">
      <w:pPr>
        <w:pStyle w:val="ListParagraph"/>
        <w:numPr>
          <w:ilvl w:val="0"/>
          <w:numId w:val="1"/>
        </w:numPr>
        <w:rPr>
          <w:rFonts w:ascii="Arial" w:hAnsi="Arial" w:cs="Arial"/>
        </w:rPr>
      </w:pPr>
      <w:r>
        <w:rPr>
          <w:rFonts w:ascii="Arial" w:hAnsi="Arial" w:cs="Arial"/>
        </w:rPr>
        <w:t>Items from home such as stationary, toys, trading cards etc are not to be brought into school</w:t>
      </w:r>
      <w:r w:rsidR="00247A7E">
        <w:rPr>
          <w:rFonts w:ascii="Arial" w:hAnsi="Arial" w:cs="Arial"/>
        </w:rPr>
        <w:t xml:space="preserve">. </w:t>
      </w:r>
    </w:p>
    <w:p w14:paraId="0FC89C3C" w14:textId="601EFA96" w:rsidR="00DF36BB" w:rsidRDefault="00DF36BB" w:rsidP="00DF36BB">
      <w:pPr>
        <w:pStyle w:val="ListParagraph"/>
        <w:numPr>
          <w:ilvl w:val="0"/>
          <w:numId w:val="1"/>
        </w:numPr>
        <w:rPr>
          <w:rFonts w:ascii="Arial" w:hAnsi="Arial" w:cs="Arial"/>
        </w:rPr>
      </w:pPr>
      <w:r w:rsidRPr="00DF36BB">
        <w:rPr>
          <w:rFonts w:ascii="Arial" w:hAnsi="Arial" w:cs="Arial"/>
        </w:rPr>
        <w:t xml:space="preserve">Reading at home makes a huge difference – </w:t>
      </w:r>
      <w:r w:rsidR="00BF5C3C">
        <w:rPr>
          <w:rFonts w:ascii="Arial" w:hAnsi="Arial" w:cs="Arial"/>
        </w:rPr>
        <w:t xml:space="preserve">if you can, </w:t>
      </w:r>
      <w:r w:rsidRPr="00DF36BB">
        <w:rPr>
          <w:rFonts w:ascii="Arial" w:hAnsi="Arial" w:cs="Arial"/>
        </w:rPr>
        <w:t>please read with your child at least 3 times per week.</w:t>
      </w:r>
    </w:p>
    <w:p w14:paraId="2DFBF906" w14:textId="0D123D5C" w:rsidR="00DF36BB" w:rsidRPr="00DF36BB" w:rsidRDefault="00DF36BB" w:rsidP="00DF36BB">
      <w:pPr>
        <w:pStyle w:val="ListParagraph"/>
        <w:numPr>
          <w:ilvl w:val="0"/>
          <w:numId w:val="1"/>
        </w:numPr>
        <w:rPr>
          <w:rFonts w:ascii="Arial" w:hAnsi="Arial" w:cs="Arial"/>
        </w:rPr>
      </w:pPr>
      <w:r w:rsidRPr="00DF36BB">
        <w:rPr>
          <w:rFonts w:ascii="Arial" w:hAnsi="Arial" w:cs="Arial"/>
        </w:rPr>
        <w:t>Keep an eye on our website and Class Dojo for updates and diary dates.</w:t>
      </w:r>
    </w:p>
    <w:p w14:paraId="368D383E" w14:textId="77777777" w:rsidR="00DF36BB" w:rsidRPr="00DF36BB" w:rsidRDefault="00DF36BB" w:rsidP="00DF36BB">
      <w:pPr>
        <w:rPr>
          <w:rFonts w:ascii="Arial" w:hAnsi="Arial" w:cs="Arial"/>
        </w:rPr>
      </w:pPr>
    </w:p>
    <w:p w14:paraId="599C208E" w14:textId="3E74A51E" w:rsidR="30A95828" w:rsidRDefault="00DF36BB" w:rsidP="00DF36BB">
      <w:pPr>
        <w:rPr>
          <w:rFonts w:ascii="Arial" w:hAnsi="Arial" w:cs="Arial"/>
        </w:rPr>
      </w:pPr>
      <w:r w:rsidRPr="00DF36BB">
        <w:rPr>
          <w:rFonts w:ascii="Arial" w:hAnsi="Arial" w:cs="Arial"/>
        </w:rPr>
        <w:t xml:space="preserve">We are really looking forward to a positive and successful year ahead. </w:t>
      </w:r>
      <w:r w:rsidR="00BF5C3C">
        <w:rPr>
          <w:rFonts w:ascii="Arial" w:hAnsi="Arial" w:cs="Arial"/>
        </w:rPr>
        <w:t xml:space="preserve">It has been a brilliant start. </w:t>
      </w:r>
      <w:r w:rsidRPr="00DF36BB">
        <w:rPr>
          <w:rFonts w:ascii="Arial" w:hAnsi="Arial" w:cs="Arial"/>
        </w:rPr>
        <w:t>Thank you for your ongoing suppor</w:t>
      </w:r>
      <w:r w:rsidR="00247A7E">
        <w:rPr>
          <w:rFonts w:ascii="Arial" w:hAnsi="Arial" w:cs="Arial"/>
        </w:rPr>
        <w:t>t – it makes all the difference!</w:t>
      </w:r>
    </w:p>
    <w:p w14:paraId="506FE926" w14:textId="39CEB5E8" w:rsidR="00DE7CBD" w:rsidRPr="00AD798B" w:rsidRDefault="00AD798B" w:rsidP="00DE7CBD">
      <w:pPr>
        <w:jc w:val="both"/>
        <w:rPr>
          <w:rFonts w:ascii="Arial" w:hAnsi="Arial" w:cs="Arial"/>
        </w:rPr>
      </w:pPr>
      <w:r>
        <w:rPr>
          <w:rFonts w:ascii="Arial" w:hAnsi="Arial" w:cs="Arial"/>
        </w:rPr>
        <w:t xml:space="preserve">    </w:t>
      </w:r>
    </w:p>
    <w:p w14:paraId="7B0AF483" w14:textId="4A255767" w:rsidR="00C23837" w:rsidRPr="00447CA1" w:rsidRDefault="00C23837" w:rsidP="00FD14B6">
      <w:pPr>
        <w:jc w:val="both"/>
        <w:rPr>
          <w:rFonts w:ascii="Arial" w:hAnsi="Arial" w:cs="Arial"/>
          <w:szCs w:val="22"/>
        </w:rPr>
      </w:pPr>
      <w:r w:rsidRPr="00447CA1">
        <w:rPr>
          <w:rFonts w:ascii="Arial" w:hAnsi="Arial" w:cs="Arial"/>
          <w:szCs w:val="22"/>
        </w:rPr>
        <w:t>Yours sincerely,</w:t>
      </w:r>
    </w:p>
    <w:p w14:paraId="6E534989" w14:textId="77777777" w:rsidR="00C23837" w:rsidRPr="00AE762E" w:rsidRDefault="00A23379" w:rsidP="00FD14B6">
      <w:pPr>
        <w:jc w:val="both"/>
        <w:rPr>
          <w:rFonts w:asciiTheme="minorHAnsi" w:hAnsiTheme="minorHAnsi" w:cstheme="minorHAnsi"/>
          <w:szCs w:val="22"/>
        </w:rPr>
      </w:pPr>
      <w:r w:rsidRPr="00AE762E">
        <w:rPr>
          <w:rFonts w:asciiTheme="minorHAnsi" w:hAnsiTheme="minorHAnsi" w:cstheme="minorHAnsi"/>
          <w:noProof/>
          <w:szCs w:val="22"/>
          <w:lang w:eastAsia="en-GB"/>
        </w:rPr>
        <w:drawing>
          <wp:anchor distT="0" distB="0" distL="114300" distR="114300" simplePos="0" relativeHeight="251658752" behindDoc="0" locked="0" layoutInCell="1" allowOverlap="1" wp14:anchorId="60709970" wp14:editId="5ABB56D8">
            <wp:simplePos x="0" y="0"/>
            <wp:positionH relativeFrom="margin">
              <wp:align>left</wp:align>
            </wp:positionH>
            <wp:positionV relativeFrom="paragraph">
              <wp:posOffset>8890</wp:posOffset>
            </wp:positionV>
            <wp:extent cx="855797" cy="542925"/>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855797" cy="542925"/>
                    </a:xfrm>
                    <a:prstGeom prst="rect">
                      <a:avLst/>
                    </a:prstGeom>
                  </pic:spPr>
                </pic:pic>
              </a:graphicData>
            </a:graphic>
            <wp14:sizeRelH relativeFrom="page">
              <wp14:pctWidth>0</wp14:pctWidth>
            </wp14:sizeRelH>
            <wp14:sizeRelV relativeFrom="page">
              <wp14:pctHeight>0</wp14:pctHeight>
            </wp14:sizeRelV>
          </wp:anchor>
        </w:drawing>
      </w:r>
    </w:p>
    <w:p w14:paraId="0C390808" w14:textId="77777777" w:rsidR="00C23837" w:rsidRPr="00AE762E" w:rsidRDefault="00C23837" w:rsidP="00FD14B6">
      <w:pPr>
        <w:jc w:val="both"/>
        <w:rPr>
          <w:rFonts w:asciiTheme="minorHAnsi" w:hAnsiTheme="minorHAnsi" w:cstheme="minorHAnsi"/>
          <w:szCs w:val="22"/>
        </w:rPr>
      </w:pPr>
    </w:p>
    <w:p w14:paraId="02F5C6BE" w14:textId="77777777" w:rsidR="00744DB0" w:rsidRPr="00AE762E" w:rsidRDefault="00744DB0" w:rsidP="00FD14B6">
      <w:pPr>
        <w:jc w:val="both"/>
        <w:rPr>
          <w:rFonts w:asciiTheme="minorHAnsi" w:hAnsiTheme="minorHAnsi" w:cstheme="minorHAnsi"/>
          <w:szCs w:val="22"/>
        </w:rPr>
      </w:pPr>
    </w:p>
    <w:p w14:paraId="29D62477" w14:textId="77777777" w:rsidR="00C23837" w:rsidRPr="00AE762E" w:rsidRDefault="00C23837" w:rsidP="00FD14B6">
      <w:pPr>
        <w:jc w:val="both"/>
        <w:rPr>
          <w:rFonts w:asciiTheme="minorHAnsi" w:hAnsiTheme="minorHAnsi" w:cstheme="minorHAnsi"/>
          <w:szCs w:val="22"/>
        </w:rPr>
      </w:pPr>
      <w:r w:rsidRPr="00AE762E">
        <w:rPr>
          <w:rFonts w:asciiTheme="minorHAnsi" w:hAnsiTheme="minorHAnsi" w:cstheme="minorHAnsi"/>
          <w:szCs w:val="22"/>
        </w:rPr>
        <w:t>Mr G Dyer</w:t>
      </w:r>
      <w:r w:rsidR="00FD14B6">
        <w:rPr>
          <w:rFonts w:asciiTheme="minorHAnsi" w:hAnsiTheme="minorHAnsi" w:cstheme="minorHAnsi"/>
          <w:szCs w:val="22"/>
        </w:rPr>
        <w:t xml:space="preserve"> </w:t>
      </w:r>
    </w:p>
    <w:p w14:paraId="1741C0FA" w14:textId="77777777" w:rsidR="00C23837" w:rsidRPr="00AE762E" w:rsidRDefault="00C23837" w:rsidP="00FD14B6">
      <w:pPr>
        <w:jc w:val="both"/>
        <w:rPr>
          <w:rFonts w:asciiTheme="minorHAnsi" w:hAnsiTheme="minorHAnsi" w:cstheme="minorHAnsi"/>
          <w:szCs w:val="22"/>
        </w:rPr>
      </w:pPr>
      <w:r w:rsidRPr="00AE762E">
        <w:rPr>
          <w:rFonts w:asciiTheme="minorHAnsi" w:hAnsiTheme="minorHAnsi" w:cstheme="minorHAnsi"/>
          <w:szCs w:val="22"/>
        </w:rPr>
        <w:t>Headteacher</w:t>
      </w:r>
    </w:p>
    <w:p w14:paraId="5094F5D6" w14:textId="77777777" w:rsidR="008708CA" w:rsidRDefault="008708CA" w:rsidP="008708CA"/>
    <w:p w14:paraId="7DA7E35D" w14:textId="77777777" w:rsidR="008708CA" w:rsidRDefault="008708CA" w:rsidP="008708CA"/>
    <w:p w14:paraId="2CCA51B6" w14:textId="77777777" w:rsidR="008E3211" w:rsidRPr="008708CA" w:rsidRDefault="008708CA" w:rsidP="008708CA">
      <w:pPr>
        <w:tabs>
          <w:tab w:val="left" w:pos="3405"/>
        </w:tabs>
      </w:pPr>
      <w:r>
        <w:tab/>
      </w:r>
    </w:p>
    <w:sectPr w:rsidR="008E3211" w:rsidRPr="008708CA" w:rsidSect="00B411D4">
      <w:headerReference w:type="default" r:id="rId16"/>
      <w:footerReference w:type="default" r:id="rId17"/>
      <w:pgSz w:w="11906" w:h="16838"/>
      <w:pgMar w:top="568" w:right="707" w:bottom="851" w:left="1134" w:header="284" w:footer="4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723BF" w14:textId="77777777" w:rsidR="00A340AE" w:rsidRDefault="00A340AE">
      <w:r>
        <w:separator/>
      </w:r>
    </w:p>
  </w:endnote>
  <w:endnote w:type="continuationSeparator" w:id="0">
    <w:p w14:paraId="4AAFF910" w14:textId="77777777" w:rsidR="00A340AE" w:rsidRDefault="00A34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slonOpenFace">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Lucida Handwriting">
    <w:panose1 w:val="03010101010101010101"/>
    <w:charset w:val="00"/>
    <w:family w:val="script"/>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EC2F8" w14:textId="77777777" w:rsidR="008E3211" w:rsidRDefault="006E1B50">
    <w:pPr>
      <w:pStyle w:val="Footer"/>
      <w:rPr>
        <w:rFonts w:ascii="Century Gothic" w:hAnsi="Century Gothic"/>
        <w:b/>
        <w:bCs/>
      </w:rPr>
    </w:pPr>
    <w:r>
      <w:rPr>
        <w:noProof/>
        <w:sz w:val="20"/>
        <w:lang w:eastAsia="en-GB"/>
      </w:rPr>
      <w:drawing>
        <wp:anchor distT="0" distB="0" distL="114300" distR="114300" simplePos="0" relativeHeight="251663872" behindDoc="0" locked="0" layoutInCell="1" allowOverlap="1" wp14:anchorId="05D4D6CB" wp14:editId="5140EB76">
          <wp:simplePos x="0" y="0"/>
          <wp:positionH relativeFrom="margin">
            <wp:posOffset>685800</wp:posOffset>
          </wp:positionH>
          <wp:positionV relativeFrom="paragraph">
            <wp:posOffset>-718185</wp:posOffset>
          </wp:positionV>
          <wp:extent cx="1009650" cy="100965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G-L1-3-gold-2021-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page">
            <wp14:pctWidth>0</wp14:pctWidth>
          </wp14:sizeRelH>
          <wp14:sizeRelV relativeFrom="page">
            <wp14:pctHeight>0</wp14:pctHeight>
          </wp14:sizeRelV>
        </wp:anchor>
      </w:drawing>
    </w:r>
    <w:r w:rsidR="008708CA">
      <w:rPr>
        <w:rFonts w:ascii="Century Gothic" w:hAnsi="Century Gothic"/>
        <w:b/>
        <w:bCs/>
        <w:noProof/>
        <w:lang w:eastAsia="en-GB"/>
      </w:rPr>
      <w:drawing>
        <wp:anchor distT="0" distB="0" distL="114300" distR="114300" simplePos="0" relativeHeight="251660800" behindDoc="1" locked="0" layoutInCell="1" allowOverlap="1" wp14:anchorId="4295E3CD" wp14:editId="0B510724">
          <wp:simplePos x="0" y="0"/>
          <wp:positionH relativeFrom="column">
            <wp:posOffset>2927985</wp:posOffset>
          </wp:positionH>
          <wp:positionV relativeFrom="paragraph">
            <wp:posOffset>-885190</wp:posOffset>
          </wp:positionV>
          <wp:extent cx="1400175" cy="1169670"/>
          <wp:effectExtent l="0" t="0" r="9525" b="0"/>
          <wp:wrapTight wrapText="bothSides">
            <wp:wrapPolygon edited="0">
              <wp:start x="0" y="0"/>
              <wp:lineTo x="0" y="21107"/>
              <wp:lineTo x="21453" y="21107"/>
              <wp:lineTo x="21453" y="0"/>
              <wp:lineTo x="0" y="0"/>
            </wp:wrapPolygon>
          </wp:wrapTight>
          <wp:docPr id="100" name="Picture 100" descr="H:\My Documents%\Word\Adminstration Files\Logos\healthy-schools-north-yorkshi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My Documents%\Word\Adminstration Files\Logos\healthy-schools-north-yorkshire.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175" cy="1169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08CA">
      <w:rPr>
        <w:noProof/>
        <w:lang w:eastAsia="en-GB"/>
      </w:rPr>
      <w:drawing>
        <wp:anchor distT="0" distB="0" distL="114300" distR="114300" simplePos="0" relativeHeight="251662848" behindDoc="0" locked="0" layoutInCell="1" allowOverlap="1" wp14:anchorId="3E8BB77C" wp14:editId="110AEDDC">
          <wp:simplePos x="0" y="0"/>
          <wp:positionH relativeFrom="column">
            <wp:posOffset>5633085</wp:posOffset>
          </wp:positionH>
          <wp:positionV relativeFrom="paragraph">
            <wp:posOffset>-752475</wp:posOffset>
          </wp:positionV>
          <wp:extent cx="914400" cy="87757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usic-Mark-School-2022-2023-RGB.png"/>
                  <pic:cNvPicPr/>
                </pic:nvPicPr>
                <pic:blipFill rotWithShape="1">
                  <a:blip r:embed="rId3" cstate="print">
                    <a:extLst>
                      <a:ext uri="{28A0092B-C50C-407E-A947-70E740481C1C}">
                        <a14:useLocalDpi xmlns:a14="http://schemas.microsoft.com/office/drawing/2010/main" val="0"/>
                      </a:ext>
                    </a:extLst>
                  </a:blip>
                  <a:srcRect r="45728"/>
                  <a:stretch/>
                </pic:blipFill>
                <pic:spPr bwMode="auto">
                  <a:xfrm>
                    <a:off x="0" y="0"/>
                    <a:ext cx="914400" cy="877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708CA">
      <w:rPr>
        <w:noProof/>
        <w:lang w:eastAsia="en-GB"/>
      </w:rPr>
      <w:drawing>
        <wp:anchor distT="0" distB="0" distL="114300" distR="114300" simplePos="0" relativeHeight="251659776" behindDoc="1" locked="0" layoutInCell="1" allowOverlap="1" wp14:anchorId="6B53D448" wp14:editId="0A03B350">
          <wp:simplePos x="0" y="0"/>
          <wp:positionH relativeFrom="column">
            <wp:posOffset>4584065</wp:posOffset>
          </wp:positionH>
          <wp:positionV relativeFrom="paragraph">
            <wp:posOffset>-721360</wp:posOffset>
          </wp:positionV>
          <wp:extent cx="842645" cy="1012825"/>
          <wp:effectExtent l="0" t="0" r="0" b="0"/>
          <wp:wrapTight wrapText="bothSides">
            <wp:wrapPolygon edited="0">
              <wp:start x="0" y="0"/>
              <wp:lineTo x="0" y="21126"/>
              <wp:lineTo x="20998" y="21126"/>
              <wp:lineTo x="20998" y="0"/>
              <wp:lineTo x="0" y="0"/>
            </wp:wrapPolygon>
          </wp:wrapTight>
          <wp:docPr id="102" name="Picture 102" descr="IQM logo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QM logo 12-1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42645" cy="1012825"/>
                  </a:xfrm>
                  <a:prstGeom prst="rect">
                    <a:avLst/>
                  </a:prstGeom>
                  <a:noFill/>
                </pic:spPr>
              </pic:pic>
            </a:graphicData>
          </a:graphic>
          <wp14:sizeRelH relativeFrom="page">
            <wp14:pctWidth>0</wp14:pctWidth>
          </wp14:sizeRelH>
          <wp14:sizeRelV relativeFrom="page">
            <wp14:pctHeight>0</wp14:pctHeight>
          </wp14:sizeRelV>
        </wp:anchor>
      </w:drawing>
    </w:r>
    <w:r w:rsidR="008708CA">
      <w:rPr>
        <w:noProof/>
        <w:lang w:eastAsia="en-GB"/>
      </w:rPr>
      <w:drawing>
        <wp:anchor distT="0" distB="0" distL="114300" distR="114300" simplePos="0" relativeHeight="251657728" behindDoc="1" locked="0" layoutInCell="1" allowOverlap="1" wp14:anchorId="4B02BFEE" wp14:editId="4389EC52">
          <wp:simplePos x="0" y="0"/>
          <wp:positionH relativeFrom="column">
            <wp:posOffset>1870710</wp:posOffset>
          </wp:positionH>
          <wp:positionV relativeFrom="paragraph">
            <wp:posOffset>-749935</wp:posOffset>
          </wp:positionV>
          <wp:extent cx="933450" cy="819150"/>
          <wp:effectExtent l="0" t="0" r="0" b="0"/>
          <wp:wrapTight wrapText="bothSides">
            <wp:wrapPolygon edited="0">
              <wp:start x="0" y="0"/>
              <wp:lineTo x="0" y="21098"/>
              <wp:lineTo x="21159" y="21098"/>
              <wp:lineTo x="21159" y="0"/>
              <wp:lineTo x="0" y="0"/>
            </wp:wrapPolygon>
          </wp:wrapTight>
          <wp:docPr id="103" name="Picture 103" descr="ANd9GcQH6TAYPd3txS2VCf_dkPrcMCt3gOreR01fDQNtYd0GvUqy7EPtfOYK-w">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H6TAYPd3txS2VCf_dkPrcMCt3gOreR01fDQNtYd0GvUqy7EPtfOYK-w">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pic:spPr>
              </pic:pic>
            </a:graphicData>
          </a:graphic>
          <wp14:sizeRelH relativeFrom="page">
            <wp14:pctWidth>0</wp14:pctWidth>
          </wp14:sizeRelH>
          <wp14:sizeRelV relativeFrom="page">
            <wp14:pctHeight>0</wp14:pctHeight>
          </wp14:sizeRelV>
        </wp:anchor>
      </w:drawing>
    </w:r>
    <w:r w:rsidR="00CC507E">
      <w:rPr>
        <w:noProof/>
        <w:sz w:val="20"/>
        <w:lang w:eastAsia="en-GB"/>
      </w:rPr>
      <w:drawing>
        <wp:anchor distT="0" distB="0" distL="114300" distR="114300" simplePos="0" relativeHeight="251655680" behindDoc="0" locked="0" layoutInCell="1" allowOverlap="1" wp14:anchorId="1D3BDDFB" wp14:editId="1CBFB802">
          <wp:simplePos x="0" y="0"/>
          <wp:positionH relativeFrom="column">
            <wp:posOffset>-228600</wp:posOffset>
          </wp:positionH>
          <wp:positionV relativeFrom="paragraph">
            <wp:posOffset>-713740</wp:posOffset>
          </wp:positionV>
          <wp:extent cx="695325" cy="914400"/>
          <wp:effectExtent l="0" t="0" r="9525" b="0"/>
          <wp:wrapTight wrapText="bothSides">
            <wp:wrapPolygon edited="0">
              <wp:start x="0" y="0"/>
              <wp:lineTo x="0" y="21150"/>
              <wp:lineTo x="21304" y="21150"/>
              <wp:lineTo x="21304" y="0"/>
              <wp:lineTo x="0" y="0"/>
            </wp:wrapPolygon>
          </wp:wrapTight>
          <wp:docPr id="104" name="Picture 104" descr="bsa-quality-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sa-quality-mar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914400"/>
                  </a:xfrm>
                  <a:prstGeom prst="rect">
                    <a:avLst/>
                  </a:prstGeom>
                  <a:noFill/>
                </pic:spPr>
              </pic:pic>
            </a:graphicData>
          </a:graphic>
          <wp14:sizeRelH relativeFrom="page">
            <wp14:pctWidth>0</wp14:pctWidth>
          </wp14:sizeRelH>
          <wp14:sizeRelV relativeFrom="page">
            <wp14:pctHeight>0</wp14:pctHeight>
          </wp14:sizeRelV>
        </wp:anchor>
      </w:drawing>
    </w:r>
    <w:r w:rsidR="008E3211">
      <w:rPr>
        <w:rFonts w:ascii="Century Gothic" w:hAnsi="Century Gothic"/>
        <w:b/>
        <w:bCs/>
      </w:rPr>
      <w:tab/>
      <w:t xml:space="preserve">          </w:t>
    </w:r>
  </w:p>
  <w:p w14:paraId="71AAA2CB" w14:textId="77777777" w:rsidR="008E3211" w:rsidRDefault="008708CA">
    <w:pPr>
      <w:pStyle w:val="Footer"/>
      <w:jc w:val="center"/>
    </w:pPr>
    <w:r>
      <w:rPr>
        <w:rFonts w:ascii="Century Gothic" w:hAnsi="Century Gothic"/>
        <w:b/>
        <w:bCs/>
      </w:rPr>
      <w:t xml:space="preserve">                                </w:t>
    </w:r>
    <w:r w:rsidR="008E3211">
      <w:rPr>
        <w:rFonts w:ascii="Century Gothic" w:hAnsi="Century Gothic"/>
        <w:b/>
        <w:bCs/>
      </w:rPr>
      <w:t>www.wheatcroftprimary.com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410BC" w14:textId="77777777" w:rsidR="00A340AE" w:rsidRDefault="00A340AE">
      <w:r>
        <w:separator/>
      </w:r>
    </w:p>
  </w:footnote>
  <w:footnote w:type="continuationSeparator" w:id="0">
    <w:p w14:paraId="557BFDFB" w14:textId="77777777" w:rsidR="00A340AE" w:rsidRDefault="00A34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C372C" w14:textId="77777777" w:rsidR="008E3211" w:rsidRDefault="008E3211">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6F70"/>
    <w:multiLevelType w:val="hybridMultilevel"/>
    <w:tmpl w:val="899C95F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3FC27F1"/>
    <w:multiLevelType w:val="multilevel"/>
    <w:tmpl w:val="F09C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8D392B"/>
    <w:multiLevelType w:val="multilevel"/>
    <w:tmpl w:val="CE32DB1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708445C7"/>
    <w:multiLevelType w:val="hybridMultilevel"/>
    <w:tmpl w:val="1C9E1A1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6A85116"/>
    <w:multiLevelType w:val="multilevel"/>
    <w:tmpl w:val="F3CA1CD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7C291496"/>
    <w:multiLevelType w:val="hybridMultilevel"/>
    <w:tmpl w:val="D98AFD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D7711F6"/>
    <w:multiLevelType w:val="hybridMultilevel"/>
    <w:tmpl w:val="882C85F8"/>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840D54"/>
    <w:multiLevelType w:val="multilevel"/>
    <w:tmpl w:val="19DA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5"/>
  </w:num>
  <w:num w:numId="5">
    <w:abstractNumId w:val="6"/>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90B"/>
    <w:rsid w:val="0000054E"/>
    <w:rsid w:val="00000D71"/>
    <w:rsid w:val="00003D3D"/>
    <w:rsid w:val="00016D58"/>
    <w:rsid w:val="00086EED"/>
    <w:rsid w:val="0009243F"/>
    <w:rsid w:val="000D7EA9"/>
    <w:rsid w:val="00131342"/>
    <w:rsid w:val="001E3571"/>
    <w:rsid w:val="00230212"/>
    <w:rsid w:val="00247A7E"/>
    <w:rsid w:val="00255A47"/>
    <w:rsid w:val="0026662F"/>
    <w:rsid w:val="00273E80"/>
    <w:rsid w:val="002926DD"/>
    <w:rsid w:val="00324CDB"/>
    <w:rsid w:val="00346EDA"/>
    <w:rsid w:val="00346FC3"/>
    <w:rsid w:val="00360FEA"/>
    <w:rsid w:val="0036C3AB"/>
    <w:rsid w:val="00377F37"/>
    <w:rsid w:val="0039350A"/>
    <w:rsid w:val="003A3C2B"/>
    <w:rsid w:val="003F1F93"/>
    <w:rsid w:val="003F399B"/>
    <w:rsid w:val="004050EF"/>
    <w:rsid w:val="00417C39"/>
    <w:rsid w:val="00420DE0"/>
    <w:rsid w:val="004225BC"/>
    <w:rsid w:val="00424147"/>
    <w:rsid w:val="004303FF"/>
    <w:rsid w:val="00447CA1"/>
    <w:rsid w:val="00457133"/>
    <w:rsid w:val="00482F8D"/>
    <w:rsid w:val="004856EC"/>
    <w:rsid w:val="004F06BB"/>
    <w:rsid w:val="005B68EB"/>
    <w:rsid w:val="005D5B19"/>
    <w:rsid w:val="006178E7"/>
    <w:rsid w:val="006976DD"/>
    <w:rsid w:val="006C5B1D"/>
    <w:rsid w:val="006E1B50"/>
    <w:rsid w:val="00740C08"/>
    <w:rsid w:val="00744DB0"/>
    <w:rsid w:val="007832D1"/>
    <w:rsid w:val="007B6129"/>
    <w:rsid w:val="007D7891"/>
    <w:rsid w:val="008157EF"/>
    <w:rsid w:val="0081ABBB"/>
    <w:rsid w:val="00837D55"/>
    <w:rsid w:val="00860498"/>
    <w:rsid w:val="008708CA"/>
    <w:rsid w:val="00882312"/>
    <w:rsid w:val="008C1EA5"/>
    <w:rsid w:val="008D6FF0"/>
    <w:rsid w:val="008E3211"/>
    <w:rsid w:val="009767B9"/>
    <w:rsid w:val="009D5B04"/>
    <w:rsid w:val="00A23379"/>
    <w:rsid w:val="00A23E2B"/>
    <w:rsid w:val="00A340AE"/>
    <w:rsid w:val="00A77658"/>
    <w:rsid w:val="00A8253B"/>
    <w:rsid w:val="00A8493D"/>
    <w:rsid w:val="00A86952"/>
    <w:rsid w:val="00AD1778"/>
    <w:rsid w:val="00AD798B"/>
    <w:rsid w:val="00AE762E"/>
    <w:rsid w:val="00AF6EE8"/>
    <w:rsid w:val="00B00615"/>
    <w:rsid w:val="00B0784A"/>
    <w:rsid w:val="00B32A3A"/>
    <w:rsid w:val="00B411D4"/>
    <w:rsid w:val="00B531A0"/>
    <w:rsid w:val="00B53C87"/>
    <w:rsid w:val="00B7002E"/>
    <w:rsid w:val="00B704C4"/>
    <w:rsid w:val="00BD10E5"/>
    <w:rsid w:val="00BF5C3C"/>
    <w:rsid w:val="00C019A8"/>
    <w:rsid w:val="00C03BE6"/>
    <w:rsid w:val="00C23837"/>
    <w:rsid w:val="00C4440F"/>
    <w:rsid w:val="00C505AC"/>
    <w:rsid w:val="00CC507E"/>
    <w:rsid w:val="00CD5196"/>
    <w:rsid w:val="00D430D9"/>
    <w:rsid w:val="00D77A25"/>
    <w:rsid w:val="00DE7CBD"/>
    <w:rsid w:val="00DF098B"/>
    <w:rsid w:val="00DF36BB"/>
    <w:rsid w:val="00E03485"/>
    <w:rsid w:val="00E30D4C"/>
    <w:rsid w:val="00E42A94"/>
    <w:rsid w:val="00E6794E"/>
    <w:rsid w:val="00E72FEF"/>
    <w:rsid w:val="00E77D04"/>
    <w:rsid w:val="00E95C83"/>
    <w:rsid w:val="00EC0027"/>
    <w:rsid w:val="00EC403E"/>
    <w:rsid w:val="00ED6FD0"/>
    <w:rsid w:val="00F1290B"/>
    <w:rsid w:val="00F42D01"/>
    <w:rsid w:val="00F65086"/>
    <w:rsid w:val="00FA1A0E"/>
    <w:rsid w:val="00FB3511"/>
    <w:rsid w:val="00FC6A20"/>
    <w:rsid w:val="00FD14B6"/>
    <w:rsid w:val="00FE77E9"/>
    <w:rsid w:val="00FE7FE5"/>
    <w:rsid w:val="01361998"/>
    <w:rsid w:val="02B64C45"/>
    <w:rsid w:val="034D7F4F"/>
    <w:rsid w:val="035C300E"/>
    <w:rsid w:val="04D46841"/>
    <w:rsid w:val="04F8006F"/>
    <w:rsid w:val="0519F6A2"/>
    <w:rsid w:val="05908938"/>
    <w:rsid w:val="059E28C4"/>
    <w:rsid w:val="0655B4C6"/>
    <w:rsid w:val="072C5999"/>
    <w:rsid w:val="08C6C839"/>
    <w:rsid w:val="0A096018"/>
    <w:rsid w:val="0ABC8380"/>
    <w:rsid w:val="0ACF4CDC"/>
    <w:rsid w:val="0AD5D34E"/>
    <w:rsid w:val="0ADA76C0"/>
    <w:rsid w:val="0BC4DF2C"/>
    <w:rsid w:val="0BD47DCA"/>
    <w:rsid w:val="0C4C5427"/>
    <w:rsid w:val="0C78E862"/>
    <w:rsid w:val="0DA75E0C"/>
    <w:rsid w:val="0E809114"/>
    <w:rsid w:val="0EC4CA5B"/>
    <w:rsid w:val="0ED73DC9"/>
    <w:rsid w:val="0EF6DFE2"/>
    <w:rsid w:val="0FD96187"/>
    <w:rsid w:val="0FF25493"/>
    <w:rsid w:val="10301F18"/>
    <w:rsid w:val="105D93A9"/>
    <w:rsid w:val="11154DAC"/>
    <w:rsid w:val="1199AB36"/>
    <w:rsid w:val="125DB1C6"/>
    <w:rsid w:val="12B11E0D"/>
    <w:rsid w:val="13C2A859"/>
    <w:rsid w:val="144CEE6E"/>
    <w:rsid w:val="1498B377"/>
    <w:rsid w:val="14A3695F"/>
    <w:rsid w:val="14CADD13"/>
    <w:rsid w:val="1537A884"/>
    <w:rsid w:val="1664589E"/>
    <w:rsid w:val="16A33161"/>
    <w:rsid w:val="188798FB"/>
    <w:rsid w:val="18886A7A"/>
    <w:rsid w:val="19205F91"/>
    <w:rsid w:val="196C2690"/>
    <w:rsid w:val="19B94269"/>
    <w:rsid w:val="1A8322B1"/>
    <w:rsid w:val="1AD3AE0D"/>
    <w:rsid w:val="1AEF1C3E"/>
    <w:rsid w:val="1B76A284"/>
    <w:rsid w:val="1BAFF2E5"/>
    <w:rsid w:val="1BC7F8C2"/>
    <w:rsid w:val="1D7C5F56"/>
    <w:rsid w:val="1E57F40A"/>
    <w:rsid w:val="1EF06183"/>
    <w:rsid w:val="2013286A"/>
    <w:rsid w:val="202883ED"/>
    <w:rsid w:val="20A79D31"/>
    <w:rsid w:val="20E08A2D"/>
    <w:rsid w:val="2155B2A2"/>
    <w:rsid w:val="222F4CC0"/>
    <w:rsid w:val="224FDDCC"/>
    <w:rsid w:val="22D908E0"/>
    <w:rsid w:val="2330BEB5"/>
    <w:rsid w:val="23831015"/>
    <w:rsid w:val="24107FB7"/>
    <w:rsid w:val="24C2266A"/>
    <w:rsid w:val="24FBF510"/>
    <w:rsid w:val="2566ED82"/>
    <w:rsid w:val="257C0C71"/>
    <w:rsid w:val="2914E7A0"/>
    <w:rsid w:val="293108C7"/>
    <w:rsid w:val="2939DF5E"/>
    <w:rsid w:val="2A424C2B"/>
    <w:rsid w:val="2A727EA3"/>
    <w:rsid w:val="2BE7CA3C"/>
    <w:rsid w:val="2D1A7B26"/>
    <w:rsid w:val="2DF0C9DF"/>
    <w:rsid w:val="2E033145"/>
    <w:rsid w:val="2E5E77DF"/>
    <w:rsid w:val="3022CD5A"/>
    <w:rsid w:val="304DDA29"/>
    <w:rsid w:val="30A95828"/>
    <w:rsid w:val="311CF884"/>
    <w:rsid w:val="314F1F8F"/>
    <w:rsid w:val="31BB5276"/>
    <w:rsid w:val="3223784F"/>
    <w:rsid w:val="324EA49B"/>
    <w:rsid w:val="335D3519"/>
    <w:rsid w:val="337A08CE"/>
    <w:rsid w:val="3429169B"/>
    <w:rsid w:val="34B49106"/>
    <w:rsid w:val="34D4BD99"/>
    <w:rsid w:val="360E432A"/>
    <w:rsid w:val="36506167"/>
    <w:rsid w:val="366989C4"/>
    <w:rsid w:val="368963BE"/>
    <w:rsid w:val="371984B8"/>
    <w:rsid w:val="372D02DA"/>
    <w:rsid w:val="3868E2CC"/>
    <w:rsid w:val="39FACE1C"/>
    <w:rsid w:val="3ADE8528"/>
    <w:rsid w:val="3BFD0028"/>
    <w:rsid w:val="3C4F74E2"/>
    <w:rsid w:val="3C7A5589"/>
    <w:rsid w:val="3D5EE27D"/>
    <w:rsid w:val="3D66D003"/>
    <w:rsid w:val="3DDC7791"/>
    <w:rsid w:val="3E4B470E"/>
    <w:rsid w:val="3F6511D6"/>
    <w:rsid w:val="3FF743AD"/>
    <w:rsid w:val="414CA914"/>
    <w:rsid w:val="41732E16"/>
    <w:rsid w:val="418923B2"/>
    <w:rsid w:val="4398F237"/>
    <w:rsid w:val="44116713"/>
    <w:rsid w:val="4487601B"/>
    <w:rsid w:val="448FCE5B"/>
    <w:rsid w:val="44C0C474"/>
    <w:rsid w:val="44CAB4D0"/>
    <w:rsid w:val="44D9ECD1"/>
    <w:rsid w:val="4571E1E8"/>
    <w:rsid w:val="4614EF97"/>
    <w:rsid w:val="46213B84"/>
    <w:rsid w:val="48025592"/>
    <w:rsid w:val="490BF41C"/>
    <w:rsid w:val="4AA7C47D"/>
    <w:rsid w:val="4ADDDBD4"/>
    <w:rsid w:val="4ADE35E3"/>
    <w:rsid w:val="4B079382"/>
    <w:rsid w:val="4BB074B0"/>
    <w:rsid w:val="4C65AECC"/>
    <w:rsid w:val="4CB7BD9E"/>
    <w:rsid w:val="4CCBD659"/>
    <w:rsid w:val="4D2F9898"/>
    <w:rsid w:val="4E481860"/>
    <w:rsid w:val="4E9E5746"/>
    <w:rsid w:val="4F18C42E"/>
    <w:rsid w:val="4F726D30"/>
    <w:rsid w:val="4F987EA9"/>
    <w:rsid w:val="5027C95C"/>
    <w:rsid w:val="51716098"/>
    <w:rsid w:val="51B1255E"/>
    <w:rsid w:val="524524F0"/>
    <w:rsid w:val="5288C004"/>
    <w:rsid w:val="534CF5BF"/>
    <w:rsid w:val="539E51AE"/>
    <w:rsid w:val="53EC3551"/>
    <w:rsid w:val="54416F83"/>
    <w:rsid w:val="55F264AA"/>
    <w:rsid w:val="5620E88A"/>
    <w:rsid w:val="5672B89F"/>
    <w:rsid w:val="56C0F81D"/>
    <w:rsid w:val="580E8900"/>
    <w:rsid w:val="58167686"/>
    <w:rsid w:val="59AA5961"/>
    <w:rsid w:val="5A631FCA"/>
    <w:rsid w:val="5AC5D5CD"/>
    <w:rsid w:val="5B4E1748"/>
    <w:rsid w:val="5BCEF443"/>
    <w:rsid w:val="5C61A62E"/>
    <w:rsid w:val="5D31ED86"/>
    <w:rsid w:val="5D8F8801"/>
    <w:rsid w:val="5DD6B935"/>
    <w:rsid w:val="5E5489D0"/>
    <w:rsid w:val="5F254DB7"/>
    <w:rsid w:val="5FC0A50D"/>
    <w:rsid w:val="5FFA97D3"/>
    <w:rsid w:val="6021886B"/>
    <w:rsid w:val="60C3F520"/>
    <w:rsid w:val="60F4C2FD"/>
    <w:rsid w:val="61154B5E"/>
    <w:rsid w:val="62A92E39"/>
    <w:rsid w:val="62D0E7B2"/>
    <w:rsid w:val="6392C38E"/>
    <w:rsid w:val="66364966"/>
    <w:rsid w:val="676080C8"/>
    <w:rsid w:val="679B0BDF"/>
    <w:rsid w:val="67A6D0F9"/>
    <w:rsid w:val="682C9A50"/>
    <w:rsid w:val="691612D8"/>
    <w:rsid w:val="696AC8D8"/>
    <w:rsid w:val="6A2845E6"/>
    <w:rsid w:val="6A301F4F"/>
    <w:rsid w:val="6A439B07"/>
    <w:rsid w:val="6AA158BC"/>
    <w:rsid w:val="6AA427C7"/>
    <w:rsid w:val="6C57FE05"/>
    <w:rsid w:val="6CCEDD39"/>
    <w:rsid w:val="6D676602"/>
    <w:rsid w:val="6DE6C6BE"/>
    <w:rsid w:val="6E51B983"/>
    <w:rsid w:val="6EEB8EFC"/>
    <w:rsid w:val="6F4BE4AD"/>
    <w:rsid w:val="6F635F8D"/>
    <w:rsid w:val="6F8291B0"/>
    <w:rsid w:val="7083BCFE"/>
    <w:rsid w:val="709F60D3"/>
    <w:rsid w:val="711C3727"/>
    <w:rsid w:val="71A24E5C"/>
    <w:rsid w:val="71E8CCDB"/>
    <w:rsid w:val="72781352"/>
    <w:rsid w:val="7453D7E9"/>
    <w:rsid w:val="74D9EF1E"/>
    <w:rsid w:val="755AB3EC"/>
    <w:rsid w:val="759165BC"/>
    <w:rsid w:val="75A4CD56"/>
    <w:rsid w:val="75E5B7EE"/>
    <w:rsid w:val="776BD998"/>
    <w:rsid w:val="778B5939"/>
    <w:rsid w:val="77A3A826"/>
    <w:rsid w:val="781B8DA7"/>
    <w:rsid w:val="78AA72B8"/>
    <w:rsid w:val="79AD6041"/>
    <w:rsid w:val="79B193F4"/>
    <w:rsid w:val="7B3A060C"/>
    <w:rsid w:val="7B6DC609"/>
    <w:rsid w:val="7D49E10A"/>
    <w:rsid w:val="7D808E0D"/>
    <w:rsid w:val="7DF1EF9D"/>
    <w:rsid w:val="7DFE78D5"/>
    <w:rsid w:val="7EF4D432"/>
    <w:rsid w:val="7F2A2E81"/>
    <w:rsid w:val="7F37925F"/>
    <w:rsid w:val="7F8E0C8D"/>
    <w:rsid w:val="7F9A4936"/>
    <w:rsid w:val="7FA8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9153"/>
    <o:shapelayout v:ext="edit">
      <o:idmap v:ext="edit" data="1"/>
    </o:shapelayout>
  </w:shapeDefaults>
  <w:decimalSymbol w:val="."/>
  <w:listSeparator w:val=","/>
  <w14:docId w14:val="1E7454BE"/>
  <w15:docId w15:val="{57F3A3E7-B042-477C-950D-A315DB75D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CaslonOpenFace" w:hAnsi="CaslonOpenFace"/>
      <w:b/>
      <w:sz w:val="27"/>
    </w:rPr>
  </w:style>
  <w:style w:type="paragraph" w:styleId="Heading2">
    <w:name w:val="heading 2"/>
    <w:basedOn w:val="Normal"/>
    <w:next w:val="Normal"/>
    <w:qFormat/>
    <w:pPr>
      <w:keepNext/>
      <w:jc w:val="right"/>
      <w:outlineLvl w:val="1"/>
    </w:pPr>
    <w:rPr>
      <w:rFonts w:ascii="CaslonOpenFace" w:hAnsi="CaslonOpenFace"/>
      <w:b/>
      <w:sz w:val="27"/>
    </w:rPr>
  </w:style>
  <w:style w:type="paragraph" w:styleId="Heading3">
    <w:name w:val="heading 3"/>
    <w:basedOn w:val="Normal"/>
    <w:next w:val="Normal"/>
    <w:link w:val="Heading3Char"/>
    <w:semiHidden/>
    <w:unhideWhenUsed/>
    <w:qFormat/>
    <w:rsid w:val="00DE7CBD"/>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link w:val="BalloonTextChar"/>
    <w:rsid w:val="007832D1"/>
    <w:rPr>
      <w:rFonts w:ascii="Tahoma" w:hAnsi="Tahoma" w:cs="Tahoma"/>
      <w:sz w:val="16"/>
      <w:szCs w:val="16"/>
    </w:rPr>
  </w:style>
  <w:style w:type="character" w:customStyle="1" w:styleId="BalloonTextChar">
    <w:name w:val="Balloon Text Char"/>
    <w:basedOn w:val="DefaultParagraphFont"/>
    <w:link w:val="BalloonText"/>
    <w:rsid w:val="007832D1"/>
    <w:rPr>
      <w:rFonts w:ascii="Tahoma" w:hAnsi="Tahoma" w:cs="Tahoma"/>
      <w:sz w:val="16"/>
      <w:szCs w:val="16"/>
      <w:lang w:eastAsia="en-US"/>
    </w:rPr>
  </w:style>
  <w:style w:type="character" w:styleId="Hyperlink">
    <w:name w:val="Hyperlink"/>
    <w:basedOn w:val="DefaultParagraphFont"/>
    <w:unhideWhenUsed/>
    <w:rsid w:val="00FB3511"/>
    <w:rPr>
      <w:color w:val="0000FF" w:themeColor="hyperlink"/>
      <w:u w:val="single"/>
    </w:rPr>
  </w:style>
  <w:style w:type="paragraph" w:styleId="BodyText">
    <w:name w:val="Body Text"/>
    <w:basedOn w:val="Normal"/>
    <w:link w:val="BodyTextChar"/>
    <w:rsid w:val="009D5B04"/>
    <w:rPr>
      <w:szCs w:val="20"/>
    </w:rPr>
  </w:style>
  <w:style w:type="character" w:customStyle="1" w:styleId="BodyTextChar">
    <w:name w:val="Body Text Char"/>
    <w:basedOn w:val="DefaultParagraphFont"/>
    <w:link w:val="BodyText"/>
    <w:rsid w:val="009D5B04"/>
    <w:rPr>
      <w:sz w:val="24"/>
      <w:lang w:eastAsia="en-US"/>
    </w:rPr>
  </w:style>
  <w:style w:type="character" w:customStyle="1" w:styleId="Heading3Char">
    <w:name w:val="Heading 3 Char"/>
    <w:basedOn w:val="DefaultParagraphFont"/>
    <w:link w:val="Heading3"/>
    <w:semiHidden/>
    <w:rsid w:val="00DE7CBD"/>
    <w:rPr>
      <w:rFonts w:asciiTheme="majorHAnsi" w:eastAsiaTheme="majorEastAsia" w:hAnsiTheme="majorHAnsi" w:cstheme="majorBidi"/>
      <w:color w:val="243F60" w:themeColor="accent1" w:themeShade="7F"/>
      <w:sz w:val="24"/>
      <w:szCs w:val="24"/>
      <w:lang w:eastAsia="en-US"/>
    </w:rPr>
  </w:style>
  <w:style w:type="paragraph" w:styleId="ListParagraph">
    <w:name w:val="List Paragraph"/>
    <w:basedOn w:val="Normal"/>
    <w:uiPriority w:val="34"/>
    <w:qFormat/>
    <w:rsid w:val="00DF36BB"/>
    <w:pPr>
      <w:ind w:left="720"/>
      <w:contextualSpacing/>
    </w:pPr>
  </w:style>
  <w:style w:type="character" w:styleId="FollowedHyperlink">
    <w:name w:val="FollowedHyperlink"/>
    <w:basedOn w:val="DefaultParagraphFont"/>
    <w:semiHidden/>
    <w:unhideWhenUsed/>
    <w:rsid w:val="00247A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69528">
      <w:bodyDiv w:val="1"/>
      <w:marLeft w:val="0"/>
      <w:marRight w:val="0"/>
      <w:marTop w:val="0"/>
      <w:marBottom w:val="0"/>
      <w:divBdr>
        <w:top w:val="none" w:sz="0" w:space="0" w:color="auto"/>
        <w:left w:val="none" w:sz="0" w:space="0" w:color="auto"/>
        <w:bottom w:val="none" w:sz="0" w:space="0" w:color="auto"/>
        <w:right w:val="none" w:sz="0" w:space="0" w:color="auto"/>
      </w:divBdr>
    </w:div>
    <w:div w:id="432210541">
      <w:bodyDiv w:val="1"/>
      <w:marLeft w:val="0"/>
      <w:marRight w:val="0"/>
      <w:marTop w:val="0"/>
      <w:marBottom w:val="0"/>
      <w:divBdr>
        <w:top w:val="none" w:sz="0" w:space="0" w:color="auto"/>
        <w:left w:val="none" w:sz="0" w:space="0" w:color="auto"/>
        <w:bottom w:val="none" w:sz="0" w:space="0" w:color="auto"/>
        <w:right w:val="none" w:sz="0" w:space="0" w:color="auto"/>
      </w:divBdr>
    </w:div>
    <w:div w:id="747504195">
      <w:bodyDiv w:val="1"/>
      <w:marLeft w:val="0"/>
      <w:marRight w:val="0"/>
      <w:marTop w:val="0"/>
      <w:marBottom w:val="0"/>
      <w:divBdr>
        <w:top w:val="none" w:sz="0" w:space="0" w:color="auto"/>
        <w:left w:val="none" w:sz="0" w:space="0" w:color="auto"/>
        <w:bottom w:val="none" w:sz="0" w:space="0" w:color="auto"/>
        <w:right w:val="none" w:sz="0" w:space="0" w:color="auto"/>
      </w:divBdr>
    </w:div>
    <w:div w:id="930426960">
      <w:bodyDiv w:val="1"/>
      <w:marLeft w:val="0"/>
      <w:marRight w:val="0"/>
      <w:marTop w:val="0"/>
      <w:marBottom w:val="0"/>
      <w:divBdr>
        <w:top w:val="none" w:sz="0" w:space="0" w:color="auto"/>
        <w:left w:val="none" w:sz="0" w:space="0" w:color="auto"/>
        <w:bottom w:val="none" w:sz="0" w:space="0" w:color="auto"/>
        <w:right w:val="none" w:sz="0" w:space="0" w:color="auto"/>
      </w:divBdr>
    </w:div>
    <w:div w:id="1114903578">
      <w:bodyDiv w:val="1"/>
      <w:marLeft w:val="0"/>
      <w:marRight w:val="0"/>
      <w:marTop w:val="0"/>
      <w:marBottom w:val="0"/>
      <w:divBdr>
        <w:top w:val="none" w:sz="0" w:space="0" w:color="auto"/>
        <w:left w:val="none" w:sz="0" w:space="0" w:color="auto"/>
        <w:bottom w:val="none" w:sz="0" w:space="0" w:color="auto"/>
        <w:right w:val="none" w:sz="0" w:space="0" w:color="auto"/>
      </w:divBdr>
    </w:div>
    <w:div w:id="128916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wheatcroft.n-yorks.sch.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heatcroftprimary.co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8.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7.jpeg"/><Relationship Id="rId5" Type="http://schemas.openxmlformats.org/officeDocument/2006/relationships/hyperlink" Target="http://images.google.com/imgres?imgurl=http://www.lakefield.ik.org/img/me_singup_gold_award_small.jpg&amp;imgrefurl=http://www.lakefield.ik.org/p_Welcome_to_Lakefield_Kids_Zone.ikml&amp;usg=__WS26je5agYjzgkUgAICRrPfJYy8=&amp;h=219&amp;w=250&amp;sz=36&amp;hl=EN&amp;start=1&amp;zoom=1&amp;tbnid=EJIkCnFLXfwZLM:&amp;tbnh=97&amp;tbnw=111&amp;ei=x69fTu-XL8i68gOD7rDQAw&amp;prev=/search?q%3Dgold%2Bsing%2Bup%2Baward%26hl%3DEN%26safe%3Dvss%26gbv%3D2%26tbm%3Disch&amp;itbs=1" TargetMode="External"/><Relationship Id="rId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younger\AppData\Roaming\Microsoft\Templates\Letterhead%20201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D536DC153AB442916BC4078E191CF8" ma:contentTypeVersion="18" ma:contentTypeDescription="Create a new document." ma:contentTypeScope="" ma:versionID="b77e7e3a7d9b5a5803ea5c5ae2c70db4">
  <xsd:schema xmlns:xsd="http://www.w3.org/2001/XMLSchema" xmlns:xs="http://www.w3.org/2001/XMLSchema" xmlns:p="http://schemas.microsoft.com/office/2006/metadata/properties" xmlns:ns3="846a9ece-5e1a-4707-8fc4-23893b1340b7" xmlns:ns4="2feda165-ffff-4dd9-a45e-45e34660b7e0" targetNamespace="http://schemas.microsoft.com/office/2006/metadata/properties" ma:root="true" ma:fieldsID="265fd8eeb8fb0348d72a8924c42aa719" ns3:_="" ns4:_="">
    <xsd:import namespace="846a9ece-5e1a-4707-8fc4-23893b1340b7"/>
    <xsd:import namespace="2feda165-ffff-4dd9-a45e-45e34660b7e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6a9ece-5e1a-4707-8fc4-23893b1340b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eda165-ffff-4dd9-a45e-45e34660b7e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46a9ece-5e1a-4707-8fc4-23893b1340b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E475B-7A11-4A85-AE55-183AB3C79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6a9ece-5e1a-4707-8fc4-23893b1340b7"/>
    <ds:schemaRef ds:uri="2feda165-ffff-4dd9-a45e-45e34660b7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2385DA-D449-45F1-A819-17FF79A22527}">
  <ds:schemaRefs>
    <ds:schemaRef ds:uri="http://schemas.microsoft.com/sharepoint/v3/contenttype/forms"/>
  </ds:schemaRefs>
</ds:datastoreItem>
</file>

<file path=customXml/itemProps3.xml><?xml version="1.0" encoding="utf-8"?>
<ds:datastoreItem xmlns:ds="http://schemas.openxmlformats.org/officeDocument/2006/customXml" ds:itemID="{EB3DEC50-C4AF-4CFB-878C-482C582417DE}">
  <ds:schemaRefs>
    <ds:schemaRef ds:uri="http://purl.org/dc/elements/1.1/"/>
    <ds:schemaRef ds:uri="http://purl.org/dc/dcmitype/"/>
    <ds:schemaRef ds:uri="http://schemas.openxmlformats.org/package/2006/metadata/core-properties"/>
    <ds:schemaRef ds:uri="http://schemas.microsoft.com/office/2006/documentManagement/types"/>
    <ds:schemaRef ds:uri="846a9ece-5e1a-4707-8fc4-23893b1340b7"/>
    <ds:schemaRef ds:uri="http://purl.org/dc/terms/"/>
    <ds:schemaRef ds:uri="http://schemas.microsoft.com/office/infopath/2007/PartnerControls"/>
    <ds:schemaRef ds:uri="2feda165-ffff-4dd9-a45e-45e34660b7e0"/>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768FC45-80DE-42E3-BF34-A0277F348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2016</Template>
  <TotalTime>0</TotalTime>
  <Pages>3</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WHEATCROFT COMMUNITY PRIMARY SCHOOL</vt:lpstr>
    </vt:vector>
  </TitlesOfParts>
  <Company>Wheatcroft CP School</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WHEATCROFT COMMUNITY PRIMARY SCHOOL</dc:title>
  <dc:creator>K Younger</dc:creator>
  <cp:lastModifiedBy>G Dyer</cp:lastModifiedBy>
  <cp:revision>2</cp:revision>
  <cp:lastPrinted>2025-09-04T12:01:00Z</cp:lastPrinted>
  <dcterms:created xsi:type="dcterms:W3CDTF">2025-09-05T09:28:00Z</dcterms:created>
  <dcterms:modified xsi:type="dcterms:W3CDTF">2025-09-05T09:28:00Z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0x01010072D536DC153AB442916BC4078E191CF8</vt:lpwstr>
  </property>
</Properties>
</file>